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B5120" w14:textId="222A00E2" w:rsidR="00324D16" w:rsidRPr="00645CED" w:rsidRDefault="00324D16" w:rsidP="00324D16">
      <w:pPr>
        <w:pStyle w:val="Titel"/>
        <w:rPr>
          <w:b w:val="0"/>
          <w:bCs/>
          <w:color w:val="auto"/>
          <w:sz w:val="40"/>
          <w:szCs w:val="40"/>
        </w:rPr>
      </w:pPr>
      <w:r w:rsidRPr="00645CED">
        <w:rPr>
          <w:b w:val="0"/>
          <w:bCs/>
          <w:color w:val="auto"/>
          <w:sz w:val="40"/>
          <w:szCs w:val="40"/>
        </w:rPr>
        <w:t>Prom</w:t>
      </w:r>
      <w:r w:rsidR="00187647" w:rsidRPr="00645CED">
        <w:rPr>
          <w:b w:val="0"/>
          <w:bCs/>
          <w:color w:val="auto"/>
          <w:sz w:val="40"/>
          <w:szCs w:val="40"/>
        </w:rPr>
        <w:t>oteksten werkgroep verkeer</w:t>
      </w:r>
    </w:p>
    <w:p w14:paraId="3DC3E3A2" w14:textId="7DA378C7" w:rsidR="00324D16" w:rsidRPr="00645CED" w:rsidRDefault="000265FA" w:rsidP="00324D16">
      <w:pPr>
        <w:pStyle w:val="Kop2"/>
        <w:rPr>
          <w:color w:val="FF0000" w:themeColor="accent1"/>
          <w:sz w:val="32"/>
          <w:szCs w:val="32"/>
        </w:rPr>
      </w:pPr>
      <w:r w:rsidRPr="00645CED">
        <w:rPr>
          <w:color w:val="FF0000" w:themeColor="accent1"/>
          <w:sz w:val="32"/>
          <w:szCs w:val="32"/>
        </w:rPr>
        <w:t>Teksten</w:t>
      </w:r>
      <w:r w:rsidR="00324D16" w:rsidRPr="00645CED">
        <w:rPr>
          <w:color w:val="FF0000" w:themeColor="accent1"/>
          <w:sz w:val="32"/>
          <w:szCs w:val="32"/>
        </w:rPr>
        <w:t xml:space="preserve"> voor online nieuwsbrief</w:t>
      </w:r>
      <w:r w:rsidR="00187647" w:rsidRPr="00645CED">
        <w:rPr>
          <w:color w:val="FF0000" w:themeColor="accent1"/>
          <w:sz w:val="32"/>
          <w:szCs w:val="32"/>
        </w:rPr>
        <w:t>, mail</w:t>
      </w:r>
      <w:r w:rsidR="00AD6A1A" w:rsidRPr="00645CED">
        <w:rPr>
          <w:color w:val="FF0000" w:themeColor="accent1"/>
          <w:sz w:val="32"/>
          <w:szCs w:val="32"/>
        </w:rPr>
        <w:t xml:space="preserve">, </w:t>
      </w:r>
      <w:r w:rsidR="00187647" w:rsidRPr="00645CED">
        <w:rPr>
          <w:color w:val="FF0000" w:themeColor="accent1"/>
          <w:sz w:val="32"/>
          <w:szCs w:val="32"/>
        </w:rPr>
        <w:t>school</w:t>
      </w:r>
      <w:r w:rsidR="00324D16" w:rsidRPr="00645CED">
        <w:rPr>
          <w:color w:val="FF0000" w:themeColor="accent1"/>
          <w:sz w:val="32"/>
          <w:szCs w:val="32"/>
        </w:rPr>
        <w:t>website</w:t>
      </w:r>
      <w:r w:rsidR="00AD6A1A" w:rsidRPr="00645CED">
        <w:rPr>
          <w:color w:val="FF0000" w:themeColor="accent1"/>
          <w:sz w:val="32"/>
          <w:szCs w:val="32"/>
        </w:rPr>
        <w:t xml:space="preserve"> of ouderplatform</w:t>
      </w:r>
    </w:p>
    <w:p w14:paraId="78853A46" w14:textId="6C6D08FF" w:rsidR="00FA69AF" w:rsidRPr="00A84027" w:rsidRDefault="001A444C" w:rsidP="00A84027">
      <w:pPr>
        <w:pStyle w:val="Kop2"/>
      </w:pPr>
      <w:r w:rsidRPr="00A84027">
        <w:t>Sluit je aan bij onze werkgroep verkeer</w:t>
      </w:r>
    </w:p>
    <w:p w14:paraId="0C10E86B" w14:textId="77777777" w:rsidR="001A444C" w:rsidRPr="001A444C" w:rsidRDefault="001A444C" w:rsidP="001A444C">
      <w:r w:rsidRPr="001A444C">
        <w:rPr>
          <w:b/>
          <w:bCs/>
        </w:rPr>
        <w:t>Wil je mee zorgen voor veilig verkeer op en rond onze school?</w:t>
      </w:r>
    </w:p>
    <w:p w14:paraId="7FB11401" w14:textId="77777777" w:rsidR="001A444C" w:rsidRPr="001A444C" w:rsidRDefault="001A444C" w:rsidP="001A444C">
      <w:r w:rsidRPr="001A444C">
        <w:t xml:space="preserve">Sluit je aan bij onze </w:t>
      </w:r>
      <w:r w:rsidRPr="001A444C">
        <w:rPr>
          <w:b/>
          <w:bCs/>
        </w:rPr>
        <w:t>werkgroep verkeer</w:t>
      </w:r>
      <w:r w:rsidRPr="001A444C">
        <w:t>! Samen organiseren we verkeersacties en denken we na over hoe kinderen veilig naar school kunnen stappen en fietsen.</w:t>
      </w:r>
    </w:p>
    <w:p w14:paraId="475960FA" w14:textId="6920355D" w:rsidR="001A444C" w:rsidRPr="001A444C" w:rsidRDefault="001A444C" w:rsidP="001A444C">
      <w:r w:rsidRPr="001A444C">
        <w:t>Je hoeft geen verkeersexpert te zijn. Iedereen kan op zijn eigen manier een steentje bijdragen.</w:t>
      </w:r>
      <w:r w:rsidR="00055858">
        <w:br/>
      </w:r>
    </w:p>
    <w:p w14:paraId="4AEA1EFA" w14:textId="64A5DFA7" w:rsidR="001A444C" w:rsidRPr="001A444C" w:rsidRDefault="001A444C" w:rsidP="001A444C">
      <w:r w:rsidRPr="001A444C">
        <w:rPr>
          <w:b/>
          <w:bCs/>
        </w:rPr>
        <w:t>Interesse?</w:t>
      </w:r>
      <w:r w:rsidRPr="001A444C">
        <w:t xml:space="preserve"> Laat het ons weten via </w:t>
      </w:r>
      <w:r w:rsidR="006F00C7">
        <w:rPr>
          <w:i/>
          <w:iCs/>
        </w:rPr>
        <w:t>(</w:t>
      </w:r>
      <w:r w:rsidRPr="001A444C">
        <w:rPr>
          <w:i/>
          <w:iCs/>
        </w:rPr>
        <w:t>vul een mailadres of contactpersoon in</w:t>
      </w:r>
      <w:r w:rsidR="006F00C7">
        <w:rPr>
          <w:i/>
          <w:iCs/>
        </w:rPr>
        <w:t>)</w:t>
      </w:r>
      <w:r w:rsidRPr="001A444C">
        <w:t>. We bezorgen je graag meer informatie.</w:t>
      </w:r>
      <w:r w:rsidR="00B92A65">
        <w:br/>
      </w:r>
    </w:p>
    <w:p w14:paraId="12B33397" w14:textId="77777777" w:rsidR="001A444C" w:rsidRDefault="001A444C" w:rsidP="001A444C">
      <w:r w:rsidRPr="001A444C">
        <w:t>Samen maken we het verkeer op en rond onze school veiliger.</w:t>
      </w:r>
    </w:p>
    <w:p w14:paraId="04B3AB20" w14:textId="77777777" w:rsidR="000265FA" w:rsidRDefault="000265FA" w:rsidP="001A444C"/>
    <w:p w14:paraId="2C6ACC08" w14:textId="77777777" w:rsidR="000265FA" w:rsidRPr="000265FA" w:rsidRDefault="000265FA" w:rsidP="000265FA">
      <w:r w:rsidRPr="000265FA">
        <w:rPr>
          <w:rFonts w:asciiTheme="majorHAnsi" w:eastAsiaTheme="majorEastAsia" w:hAnsiTheme="majorHAnsi" w:cstheme="majorBidi"/>
          <w:b/>
          <w:color w:val="FF6666" w:themeColor="accent1" w:themeTint="99"/>
          <w:sz w:val="28"/>
          <w:szCs w:val="26"/>
        </w:rPr>
        <w:t>Help jij mee met onze verkeersactiviteit?</w:t>
      </w:r>
    </w:p>
    <w:p w14:paraId="3D12A21A" w14:textId="4400A278" w:rsidR="000265FA" w:rsidRPr="00AB3F5C" w:rsidRDefault="000265FA" w:rsidP="000265FA">
      <w:r w:rsidRPr="000265FA">
        <w:t>Op school leren kinderen veilig stappen, fietsen en deelnemen aan het verkeer. Daarom organiseren we regelmatig verkeersactiviteiten. Voor deze activiteit zoeken we nog enkele helpers:</w:t>
      </w:r>
      <w:r>
        <w:br/>
      </w:r>
      <w:r w:rsidRPr="000265FA">
        <w:br/>
      </w:r>
      <w:r w:rsidRPr="00AB3F5C">
        <w:rPr>
          <w:b/>
          <w:bCs/>
          <w:lang w:val="nl-NL"/>
        </w:rPr>
        <w:t>(vul activiteit in)</w:t>
      </w:r>
      <w:r w:rsidRPr="00AB3F5C">
        <w:t> </w:t>
      </w:r>
      <w:r w:rsidRPr="00AB3F5C">
        <w:br/>
      </w:r>
      <w:r w:rsidRPr="00AB3F5C">
        <w:rPr>
          <w:rFonts w:ascii="Segoe UI Emoji" w:hAnsi="Segoe UI Emoji" w:cs="Segoe UI Emoji"/>
          <w:lang w:val="nl-NL"/>
        </w:rPr>
        <w:t>📅</w:t>
      </w:r>
      <w:r w:rsidRPr="00AB3F5C">
        <w:rPr>
          <w:lang w:val="nl-NL"/>
        </w:rPr>
        <w:t xml:space="preserve"> (vul datum in)</w:t>
      </w:r>
      <w:r w:rsidRPr="00AB3F5C">
        <w:t> </w:t>
      </w:r>
      <w:r w:rsidRPr="00AB3F5C">
        <w:br/>
      </w:r>
      <w:r w:rsidRPr="00AB3F5C">
        <w:rPr>
          <w:rFonts w:ascii="Segoe UI Emoji" w:hAnsi="Segoe UI Emoji" w:cs="Segoe UI Emoji"/>
          <w:lang w:val="nl-NL"/>
        </w:rPr>
        <w:t>🕘</w:t>
      </w:r>
      <w:r w:rsidRPr="00AB3F5C">
        <w:rPr>
          <w:lang w:val="nl-NL"/>
        </w:rPr>
        <w:t xml:space="preserve"> (vul uur in) </w:t>
      </w:r>
      <w:r w:rsidRPr="00AB3F5C">
        <w:t> </w:t>
      </w:r>
      <w:r w:rsidRPr="00AB3F5C">
        <w:br/>
      </w:r>
      <w:r w:rsidRPr="00AB3F5C">
        <w:rPr>
          <w:rFonts w:ascii="Segoe UI Emoji" w:hAnsi="Segoe UI Emoji" w:cs="Segoe UI Emoji"/>
          <w:lang w:val="nl-NL"/>
        </w:rPr>
        <w:t>📍</w:t>
      </w:r>
      <w:r w:rsidRPr="00AB3F5C">
        <w:rPr>
          <w:lang w:val="nl-NL"/>
        </w:rPr>
        <w:t xml:space="preserve"> (vul plaats in) </w:t>
      </w:r>
      <w:r w:rsidRPr="00AB3F5C">
        <w:t> </w:t>
      </w:r>
    </w:p>
    <w:p w14:paraId="6DFB61AA" w14:textId="0EE1A008" w:rsidR="000265FA" w:rsidRPr="000265FA" w:rsidRDefault="000265FA" w:rsidP="000265FA"/>
    <w:p w14:paraId="5FDEAC2B" w14:textId="00C50B8E" w:rsidR="000265FA" w:rsidRPr="000265FA" w:rsidRDefault="000265FA" w:rsidP="000265FA">
      <w:r w:rsidRPr="000265FA">
        <w:t>Je krijgt vooraf een duidelijke taak en de nodige uitleg. Ervaring is niet nodig.</w:t>
      </w:r>
      <w:r>
        <w:br/>
      </w:r>
    </w:p>
    <w:p w14:paraId="7C7FDFBC" w14:textId="1FD8CC6E" w:rsidR="000265FA" w:rsidRPr="000265FA" w:rsidRDefault="000265FA" w:rsidP="000265FA">
      <w:r w:rsidRPr="000265FA">
        <w:rPr>
          <w:b/>
          <w:bCs/>
        </w:rPr>
        <w:t>Wil je graag helpen?</w:t>
      </w:r>
      <w:r w:rsidRPr="000265FA">
        <w:t xml:space="preserve"> Laat het ons weten via </w:t>
      </w:r>
      <w:r>
        <w:rPr>
          <w:i/>
          <w:iCs/>
        </w:rPr>
        <w:t>(</w:t>
      </w:r>
      <w:r w:rsidRPr="000265FA">
        <w:rPr>
          <w:i/>
          <w:iCs/>
        </w:rPr>
        <w:t>vul een mailadres of contactpersoon in</w:t>
      </w:r>
      <w:r>
        <w:rPr>
          <w:i/>
          <w:iCs/>
        </w:rPr>
        <w:t>)</w:t>
      </w:r>
      <w:r w:rsidRPr="000265FA">
        <w:t>. We bezorgen je graag meer informatie.</w:t>
      </w:r>
      <w:r>
        <w:br/>
      </w:r>
    </w:p>
    <w:p w14:paraId="50B721A3" w14:textId="77777777" w:rsidR="000265FA" w:rsidRPr="000265FA" w:rsidRDefault="000265FA" w:rsidP="000265FA">
      <w:r w:rsidRPr="000265FA">
        <w:t>Samen maken we het verkeer op en rond onze school veiliger.</w:t>
      </w:r>
    </w:p>
    <w:p w14:paraId="6F469049" w14:textId="77777777" w:rsidR="000265FA" w:rsidRPr="001A444C" w:rsidRDefault="000265FA" w:rsidP="001A444C"/>
    <w:p w14:paraId="07B45316" w14:textId="2F83D610" w:rsidR="00324D16" w:rsidRDefault="00324D16" w:rsidP="000811DF">
      <w:pPr>
        <w:pStyle w:val="Kop1"/>
      </w:pPr>
      <w:r>
        <w:t>Tekst</w:t>
      </w:r>
      <w:r w:rsidR="000265FA">
        <w:t>en</w:t>
      </w:r>
      <w:r>
        <w:t xml:space="preserve"> bij </w:t>
      </w:r>
      <w:proofErr w:type="spellStart"/>
      <w:r>
        <w:t>socialmediapost</w:t>
      </w:r>
      <w:proofErr w:type="spellEnd"/>
      <w:r w:rsidR="000811DF">
        <w:t xml:space="preserve"> zoals </w:t>
      </w:r>
      <w:r w:rsidR="00976708">
        <w:t xml:space="preserve">Facebook of </w:t>
      </w:r>
      <w:r>
        <w:t>Instagram</w:t>
      </w:r>
    </w:p>
    <w:p w14:paraId="14754FEC" w14:textId="5610F3B6" w:rsidR="009458C7" w:rsidRPr="009458C7" w:rsidRDefault="009458C7" w:rsidP="000811DF">
      <w:pPr>
        <w:ind w:left="284" w:hanging="284"/>
      </w:pPr>
      <w:r w:rsidRPr="000811DF">
        <w:rPr>
          <w:b/>
          <w:bCs/>
          <w:lang w:val="nl-NL"/>
        </w:rPr>
        <w:t>Wil je mee zorgen voor veilig verkeer op en rond onze school?</w:t>
      </w:r>
      <w:r w:rsidRPr="009458C7">
        <w:t> </w:t>
      </w:r>
    </w:p>
    <w:p w14:paraId="7387DC09" w14:textId="4DDDEE53" w:rsidR="009458C7" w:rsidRPr="009458C7" w:rsidRDefault="009458C7" w:rsidP="009458C7">
      <w:r w:rsidRPr="009458C7">
        <w:rPr>
          <w:lang w:val="nl-NL"/>
        </w:rPr>
        <w:t>Sluit je aan bij onze werkgroep verkeer!</w:t>
      </w:r>
      <w:r w:rsidRPr="009458C7">
        <w:t> </w:t>
      </w:r>
    </w:p>
    <w:p w14:paraId="3E11342A" w14:textId="77777777" w:rsidR="009458C7" w:rsidRPr="009458C7" w:rsidRDefault="009458C7" w:rsidP="009458C7">
      <w:r w:rsidRPr="009458C7">
        <w:rPr>
          <w:lang w:val="nl-NL"/>
        </w:rPr>
        <w:t>Samen organiseren we verkeersacties en helpen we kinderen veilig naar school te stappen en te fietsen. Je hoeft geen expert te zijn. Iedereen kan op zijn eigen manier helpen.</w:t>
      </w:r>
      <w:r w:rsidRPr="009458C7">
        <w:t> </w:t>
      </w:r>
    </w:p>
    <w:p w14:paraId="350B0281" w14:textId="5784218E" w:rsidR="009458C7" w:rsidRPr="009458C7" w:rsidRDefault="008D12CE" w:rsidP="009458C7">
      <w:r>
        <w:rPr>
          <w:lang w:val="nl-NL"/>
        </w:rPr>
        <w:br/>
      </w:r>
      <w:r w:rsidR="009458C7" w:rsidRPr="009458C7">
        <w:rPr>
          <w:lang w:val="nl-NL"/>
        </w:rPr>
        <w:t xml:space="preserve">Interesse? Reageer op deze post en we sturen je meer info. </w:t>
      </w:r>
      <w:r w:rsidR="00E026F0">
        <w:rPr>
          <w:i/>
          <w:iCs/>
        </w:rPr>
        <w:t>(</w:t>
      </w:r>
      <w:r w:rsidR="009458C7" w:rsidRPr="00E026F0">
        <w:t>OF:</w:t>
      </w:r>
      <w:r w:rsidR="009458C7" w:rsidRPr="009458C7">
        <w:rPr>
          <w:lang w:val="nl-NL"/>
        </w:rPr>
        <w:t xml:space="preserve"> Laat het ons weten via </w:t>
      </w:r>
      <w:r w:rsidR="009458C7" w:rsidRPr="009458C7">
        <w:rPr>
          <w:i/>
          <w:iCs/>
          <w:lang w:val="nl-NL"/>
        </w:rPr>
        <w:t>vul een mailadres in</w:t>
      </w:r>
      <w:r w:rsidR="00E026F0">
        <w:t>)</w:t>
      </w:r>
      <w:r>
        <w:br/>
      </w:r>
    </w:p>
    <w:p w14:paraId="026BE123" w14:textId="77777777" w:rsidR="009458C7" w:rsidRDefault="009458C7" w:rsidP="009458C7">
      <w:r w:rsidRPr="009458C7">
        <w:rPr>
          <w:lang w:val="nl-NL"/>
        </w:rPr>
        <w:t>Samen maken we het verkeer op en rond onze school veiliger.</w:t>
      </w:r>
      <w:r w:rsidRPr="009458C7">
        <w:t> </w:t>
      </w:r>
    </w:p>
    <w:p w14:paraId="1C305D9F" w14:textId="77777777" w:rsidR="00AB3F5C" w:rsidRDefault="00AB3F5C" w:rsidP="009458C7"/>
    <w:p w14:paraId="47E7DB87" w14:textId="77777777" w:rsidR="00AB3F5C" w:rsidRPr="00AB3F5C" w:rsidRDefault="00AB3F5C" w:rsidP="00AB3F5C">
      <w:r w:rsidRPr="00AB3F5C">
        <w:rPr>
          <w:b/>
          <w:bCs/>
          <w:lang w:val="nl-NL"/>
        </w:rPr>
        <w:t>Help jij mee met onze verkeersactiviteit?</w:t>
      </w:r>
      <w:r w:rsidRPr="00AB3F5C">
        <w:t> </w:t>
      </w:r>
    </w:p>
    <w:p w14:paraId="68E1845F" w14:textId="7FCE71C5" w:rsidR="00AB3F5C" w:rsidRPr="00AB3F5C" w:rsidRDefault="00AB3F5C" w:rsidP="00AB3F5C">
      <w:r w:rsidRPr="00AB3F5C">
        <w:rPr>
          <w:lang w:val="nl-NL"/>
        </w:rPr>
        <w:t>Op school leren kinderen veilig stappen, fietsen en deelnemen aan het verkeer. Daarom organiseren we regelmatig verkeersactiviteiten.</w:t>
      </w:r>
      <w:r w:rsidRPr="00AB3F5C">
        <w:t> </w:t>
      </w:r>
      <w:r w:rsidRPr="00AB3F5C">
        <w:rPr>
          <w:lang w:val="nl-NL"/>
        </w:rPr>
        <w:t>Voor deze activiteit zoeken we nog helpers:</w:t>
      </w:r>
      <w:r w:rsidRPr="00AB3F5C">
        <w:t> </w:t>
      </w:r>
      <w:r w:rsidR="006F00C7">
        <w:br/>
      </w:r>
    </w:p>
    <w:p w14:paraId="2EA01A3D" w14:textId="77777777" w:rsidR="00AB3F5C" w:rsidRPr="00AB3F5C" w:rsidRDefault="00AB3F5C" w:rsidP="00AB3F5C">
      <w:r w:rsidRPr="00AB3F5C">
        <w:rPr>
          <w:b/>
          <w:bCs/>
          <w:lang w:val="nl-NL"/>
        </w:rPr>
        <w:t>(</w:t>
      </w:r>
      <w:proofErr w:type="gramStart"/>
      <w:r w:rsidRPr="00AB3F5C">
        <w:rPr>
          <w:b/>
          <w:bCs/>
          <w:lang w:val="nl-NL"/>
        </w:rPr>
        <w:t>vul</w:t>
      </w:r>
      <w:proofErr w:type="gramEnd"/>
      <w:r w:rsidRPr="00AB3F5C">
        <w:rPr>
          <w:b/>
          <w:bCs/>
          <w:lang w:val="nl-NL"/>
        </w:rPr>
        <w:t xml:space="preserve"> activiteit in)</w:t>
      </w:r>
      <w:r w:rsidRPr="00AB3F5C">
        <w:t> </w:t>
      </w:r>
      <w:r w:rsidRPr="00AB3F5C">
        <w:br/>
      </w:r>
      <w:r w:rsidRPr="00AB3F5C">
        <w:rPr>
          <w:rFonts w:ascii="Segoe UI Emoji" w:hAnsi="Segoe UI Emoji" w:cs="Segoe UI Emoji"/>
          <w:lang w:val="nl-NL"/>
        </w:rPr>
        <w:t>📅</w:t>
      </w:r>
      <w:r w:rsidRPr="00AB3F5C">
        <w:rPr>
          <w:lang w:val="nl-NL"/>
        </w:rPr>
        <w:t xml:space="preserve"> (vul datum in)</w:t>
      </w:r>
      <w:r w:rsidRPr="00AB3F5C">
        <w:t> </w:t>
      </w:r>
      <w:r w:rsidRPr="00AB3F5C">
        <w:br/>
      </w:r>
      <w:r w:rsidRPr="00AB3F5C">
        <w:rPr>
          <w:rFonts w:ascii="Segoe UI Emoji" w:hAnsi="Segoe UI Emoji" w:cs="Segoe UI Emoji"/>
          <w:lang w:val="nl-NL"/>
        </w:rPr>
        <w:t>🕘</w:t>
      </w:r>
      <w:r w:rsidRPr="00AB3F5C">
        <w:rPr>
          <w:lang w:val="nl-NL"/>
        </w:rPr>
        <w:t xml:space="preserve"> (vul uur in) </w:t>
      </w:r>
      <w:r w:rsidRPr="00AB3F5C">
        <w:t> </w:t>
      </w:r>
      <w:r w:rsidRPr="00AB3F5C">
        <w:br/>
      </w:r>
      <w:r w:rsidRPr="00AB3F5C">
        <w:rPr>
          <w:rFonts w:ascii="Segoe UI Emoji" w:hAnsi="Segoe UI Emoji" w:cs="Segoe UI Emoji"/>
          <w:lang w:val="nl-NL"/>
        </w:rPr>
        <w:t>📍</w:t>
      </w:r>
      <w:r w:rsidRPr="00AB3F5C">
        <w:rPr>
          <w:lang w:val="nl-NL"/>
        </w:rPr>
        <w:t xml:space="preserve"> (vul plaats in) </w:t>
      </w:r>
      <w:r w:rsidRPr="00AB3F5C">
        <w:t> </w:t>
      </w:r>
    </w:p>
    <w:p w14:paraId="4F1B54F3" w14:textId="0ADC3431" w:rsidR="00AB3F5C" w:rsidRPr="00AB3F5C" w:rsidRDefault="00AB3F5C" w:rsidP="00AB3F5C">
      <w:pPr>
        <w:rPr>
          <w:lang w:val="nl-NL"/>
        </w:rPr>
      </w:pPr>
      <w:r w:rsidRPr="00AB3F5C">
        <w:rPr>
          <w:lang w:val="nl-NL"/>
        </w:rPr>
        <w:t>Je krijgt vooraf een duidelijke taak en uitleg. Ervaring is niet nodig.  </w:t>
      </w:r>
      <w:r w:rsidR="00C75D8A">
        <w:rPr>
          <w:lang w:val="nl-NL"/>
        </w:rPr>
        <w:br/>
      </w:r>
    </w:p>
    <w:p w14:paraId="172123A1" w14:textId="77777777" w:rsidR="000265FA" w:rsidRDefault="00AB3F5C" w:rsidP="00AB3F5C">
      <w:r w:rsidRPr="00AB3F5C">
        <w:rPr>
          <w:lang w:val="nl-NL"/>
        </w:rPr>
        <w:t xml:space="preserve">Help jij graag mee? Reageer op deze post en we sturen je meer info. </w:t>
      </w:r>
      <w:r w:rsidR="00C75D8A">
        <w:rPr>
          <w:i/>
          <w:iCs/>
        </w:rPr>
        <w:t>(</w:t>
      </w:r>
      <w:r w:rsidRPr="00AB3F5C">
        <w:rPr>
          <w:lang w:val="nl-NL"/>
        </w:rPr>
        <w:t xml:space="preserve">OF: Laat het ons weten via </w:t>
      </w:r>
      <w:r w:rsidRPr="00AB3F5C">
        <w:rPr>
          <w:i/>
          <w:iCs/>
          <w:lang w:val="nl-NL"/>
        </w:rPr>
        <w:t>vul een mailadres in</w:t>
      </w:r>
      <w:r w:rsidRPr="00AB3F5C">
        <w:rPr>
          <w:lang w:val="nl-NL"/>
        </w:rPr>
        <w:t>)</w:t>
      </w:r>
      <w:r w:rsidRPr="00AB3F5C">
        <w:t> </w:t>
      </w:r>
    </w:p>
    <w:p w14:paraId="2DDC5F17" w14:textId="77777777" w:rsidR="000265FA" w:rsidRDefault="000265FA" w:rsidP="00AB3F5C"/>
    <w:p w14:paraId="42C42A58" w14:textId="6D60990C" w:rsidR="00AB3F5C" w:rsidRPr="00AB3F5C" w:rsidRDefault="00AB3F5C" w:rsidP="00AB3F5C">
      <w:r w:rsidRPr="00AB3F5C">
        <w:rPr>
          <w:lang w:val="nl-NL"/>
        </w:rPr>
        <w:t>Samen maken we het verkeer op en rond onze school veiliger.</w:t>
      </w:r>
      <w:r w:rsidRPr="00AB3F5C">
        <w:t> </w:t>
      </w:r>
    </w:p>
    <w:p w14:paraId="4EA19A3A" w14:textId="77777777" w:rsidR="00687732" w:rsidRDefault="00687732" w:rsidP="00324D16"/>
    <w:p w14:paraId="1C287E42" w14:textId="77777777" w:rsidR="00AB3F5C" w:rsidRPr="00AB3F5C" w:rsidRDefault="00AB3F5C" w:rsidP="00AB3F5C">
      <w:r w:rsidRPr="00AB3F5C">
        <w:rPr>
          <w:b/>
          <w:bCs/>
          <w:lang w:val="nl-NL"/>
        </w:rPr>
        <w:t>Helpers gezocht!</w:t>
      </w:r>
      <w:r w:rsidRPr="00AB3F5C">
        <w:t> </w:t>
      </w:r>
    </w:p>
    <w:p w14:paraId="58805D27" w14:textId="77777777" w:rsidR="00AB3F5C" w:rsidRPr="00AB3F5C" w:rsidRDefault="00AB3F5C" w:rsidP="00AB3F5C">
      <w:r w:rsidRPr="00AB3F5C">
        <w:rPr>
          <w:lang w:val="nl-NL"/>
        </w:rPr>
        <w:t>Onze verkeersactiviteiten zijn enkel mogelijk dankzij mensen die mee zorgen voor veilig verkeer.</w:t>
      </w:r>
      <w:r w:rsidRPr="00AB3F5C">
        <w:t> </w:t>
      </w:r>
    </w:p>
    <w:p w14:paraId="4F827D54" w14:textId="77777777" w:rsidR="00AB3F5C" w:rsidRPr="00AB3F5C" w:rsidRDefault="00AB3F5C" w:rsidP="00AB3F5C">
      <w:r w:rsidRPr="00AB3F5C">
        <w:rPr>
          <w:lang w:val="nl-NL"/>
        </w:rPr>
        <w:t xml:space="preserve">Kan je af en toe helpen bij een fietscontrole, </w:t>
      </w:r>
      <w:proofErr w:type="spellStart"/>
      <w:r w:rsidRPr="00AB3F5C">
        <w:rPr>
          <w:lang w:val="nl-NL"/>
        </w:rPr>
        <w:t>fluoactie</w:t>
      </w:r>
      <w:proofErr w:type="spellEnd"/>
      <w:r w:rsidRPr="00AB3F5C">
        <w:rPr>
          <w:lang w:val="nl-NL"/>
        </w:rPr>
        <w:t>, uitstap of fiets- of voetgangersexamen?</w:t>
      </w:r>
      <w:r w:rsidRPr="00AB3F5C">
        <w:t> </w:t>
      </w:r>
    </w:p>
    <w:p w14:paraId="5C0EE963" w14:textId="77777777" w:rsidR="00AB3F5C" w:rsidRDefault="00AB3F5C" w:rsidP="00AB3F5C">
      <w:pPr>
        <w:rPr>
          <w:lang w:val="nl-NL"/>
        </w:rPr>
      </w:pPr>
      <w:r w:rsidRPr="00AB3F5C">
        <w:rPr>
          <w:lang w:val="nl-NL"/>
        </w:rPr>
        <w:t>Laat het ons weten. Ook als je maar 1 keer kan helpen, ben je heel welkom. </w:t>
      </w:r>
    </w:p>
    <w:p w14:paraId="58A9C0CD" w14:textId="77777777" w:rsidR="005B0352" w:rsidRPr="00AB3F5C" w:rsidRDefault="005B0352" w:rsidP="00AB3F5C">
      <w:pPr>
        <w:rPr>
          <w:lang w:val="nl-NL"/>
        </w:rPr>
      </w:pPr>
    </w:p>
    <w:p w14:paraId="431C6E0E" w14:textId="77777777" w:rsidR="00AB3F5C" w:rsidRDefault="00AB3F5C" w:rsidP="00AB3F5C">
      <w:r w:rsidRPr="00AB3F5C">
        <w:rPr>
          <w:lang w:val="nl-NL"/>
        </w:rPr>
        <w:t xml:space="preserve">Interesse? Reageer op deze post en we sturen je meer info. (OF: Laat het ons weten via </w:t>
      </w:r>
      <w:r w:rsidRPr="00AB3F5C">
        <w:rPr>
          <w:i/>
          <w:iCs/>
          <w:lang w:val="nl-NL"/>
        </w:rPr>
        <w:t>vul een mailadres in</w:t>
      </w:r>
      <w:r w:rsidRPr="00AB3F5C">
        <w:rPr>
          <w:lang w:val="nl-NL"/>
        </w:rPr>
        <w:t>)</w:t>
      </w:r>
      <w:r w:rsidRPr="00AB3F5C">
        <w:t> </w:t>
      </w:r>
    </w:p>
    <w:p w14:paraId="4F21EACC" w14:textId="77777777" w:rsidR="00935D48" w:rsidRPr="00AB3F5C" w:rsidRDefault="00935D48" w:rsidP="00AB3F5C"/>
    <w:p w14:paraId="34B6E8ED" w14:textId="77777777" w:rsidR="00AB3F5C" w:rsidRDefault="00AB3F5C" w:rsidP="00AB3F5C">
      <w:pPr>
        <w:rPr>
          <w:lang w:val="nl-NL"/>
        </w:rPr>
      </w:pPr>
      <w:r w:rsidRPr="00AB3F5C">
        <w:rPr>
          <w:lang w:val="nl-NL"/>
        </w:rPr>
        <w:t>Samen maken we het verkeer op en rond onze school veiliger</w:t>
      </w:r>
    </w:p>
    <w:p w14:paraId="78D71E9A" w14:textId="77777777" w:rsidR="00AB3F5C" w:rsidRDefault="00AB3F5C" w:rsidP="00AB3F5C">
      <w:pPr>
        <w:rPr>
          <w:lang w:val="nl-NL"/>
        </w:rPr>
      </w:pPr>
    </w:p>
    <w:p w14:paraId="7492BB14" w14:textId="77777777" w:rsidR="00AB3F5C" w:rsidRPr="00AB3F5C" w:rsidRDefault="00AB3F5C" w:rsidP="00AB3F5C">
      <w:r w:rsidRPr="00AB3F5C">
        <w:rPr>
          <w:b/>
          <w:bCs/>
          <w:lang w:val="nl-NL"/>
        </w:rPr>
        <w:t>Veilig verkeer in de kijker!</w:t>
      </w:r>
      <w:r w:rsidRPr="00AB3F5C">
        <w:t> </w:t>
      </w:r>
    </w:p>
    <w:p w14:paraId="3C1FE746" w14:textId="77777777" w:rsidR="00AB3F5C" w:rsidRPr="00AB3F5C" w:rsidRDefault="00AB3F5C" w:rsidP="00AB3F5C">
      <w:r w:rsidRPr="00AB3F5C">
        <w:rPr>
          <w:lang w:val="nl-NL"/>
        </w:rPr>
        <w:t>Onze leerlingen werkten de afgelopen periode rond veilig verkeer.</w:t>
      </w:r>
      <w:r w:rsidRPr="00AB3F5C">
        <w:t> </w:t>
      </w:r>
    </w:p>
    <w:p w14:paraId="2BEE63F4" w14:textId="77777777" w:rsidR="00935D48" w:rsidRDefault="00935D48" w:rsidP="00AB3F5C">
      <w:pPr>
        <w:rPr>
          <w:i/>
          <w:iCs/>
          <w:lang w:val="nl-NL"/>
        </w:rPr>
      </w:pPr>
    </w:p>
    <w:p w14:paraId="2EF84FC2" w14:textId="63396541" w:rsidR="00AB3F5C" w:rsidRPr="00AB3F5C" w:rsidRDefault="00AB3F5C" w:rsidP="00AB3F5C">
      <w:r w:rsidRPr="00AB3F5C">
        <w:rPr>
          <w:i/>
          <w:iCs/>
          <w:lang w:val="nl-NL"/>
        </w:rPr>
        <w:t xml:space="preserve">Vertel kort wat de leerlingen deden. Bijvoorbeeld: ze oefenden voor het fietsbrevet, deden mee aan een fietscontrole of sloten de </w:t>
      </w:r>
      <w:proofErr w:type="spellStart"/>
      <w:r w:rsidRPr="00AB3F5C">
        <w:rPr>
          <w:i/>
          <w:iCs/>
          <w:lang w:val="nl-NL"/>
        </w:rPr>
        <w:t>fluoweek</w:t>
      </w:r>
      <w:proofErr w:type="spellEnd"/>
      <w:r w:rsidRPr="00AB3F5C">
        <w:rPr>
          <w:i/>
          <w:iCs/>
          <w:lang w:val="nl-NL"/>
        </w:rPr>
        <w:t xml:space="preserve"> af met een leuke actie. </w:t>
      </w:r>
      <w:r w:rsidRPr="00AB3F5C">
        <w:t> </w:t>
      </w:r>
      <w:r w:rsidRPr="00AB3F5C">
        <w:br/>
      </w:r>
      <w:r w:rsidRPr="00AB3F5C">
        <w:rPr>
          <w:i/>
          <w:iCs/>
          <w:lang w:val="nl-NL"/>
        </w:rPr>
        <w:t>+ Voeg een foto of video van de activiteit toe.</w:t>
      </w:r>
      <w:r w:rsidRPr="00AB3F5C">
        <w:t> </w:t>
      </w:r>
    </w:p>
    <w:p w14:paraId="28E6E1D4" w14:textId="77777777" w:rsidR="00935D48" w:rsidRDefault="00935D48" w:rsidP="00AB3F5C">
      <w:pPr>
        <w:rPr>
          <w:lang w:val="nl-NL"/>
        </w:rPr>
      </w:pPr>
    </w:p>
    <w:p w14:paraId="07188B77" w14:textId="737D4C59" w:rsidR="00AB3F5C" w:rsidRPr="00AB3F5C" w:rsidRDefault="00AB3F5C" w:rsidP="00AB3F5C">
      <w:pPr>
        <w:rPr>
          <w:lang w:val="nl-NL"/>
        </w:rPr>
      </w:pPr>
      <w:r w:rsidRPr="00AB3F5C">
        <w:rPr>
          <w:lang w:val="nl-NL"/>
        </w:rPr>
        <w:t>Bedankt aan alle helpers die deze activiteit mogelijk maakten!</w:t>
      </w:r>
    </w:p>
    <w:p w14:paraId="5841DF82" w14:textId="77777777" w:rsidR="00AB3F5C" w:rsidRDefault="00AB3F5C" w:rsidP="00AB3F5C">
      <w:pPr>
        <w:rPr>
          <w:lang w:val="nl-NL"/>
        </w:rPr>
      </w:pPr>
    </w:p>
    <w:p w14:paraId="0D0AF9CC" w14:textId="77777777" w:rsidR="000811DF" w:rsidRPr="000811DF" w:rsidRDefault="000811DF" w:rsidP="000811DF">
      <w:pPr>
        <w:rPr>
          <w:lang w:val="nl-NL"/>
        </w:rPr>
      </w:pPr>
      <w:r w:rsidRPr="000811DF">
        <w:rPr>
          <w:b/>
          <w:bCs/>
          <w:lang w:val="nl-NL"/>
        </w:rPr>
        <w:t>Bedankt, helpers!</w:t>
      </w:r>
      <w:r w:rsidRPr="000811DF">
        <w:rPr>
          <w:lang w:val="nl-NL"/>
        </w:rPr>
        <w:t> </w:t>
      </w:r>
    </w:p>
    <w:p w14:paraId="791DB9AF" w14:textId="77777777" w:rsidR="000811DF" w:rsidRPr="000811DF" w:rsidRDefault="000811DF" w:rsidP="000811DF">
      <w:r w:rsidRPr="000811DF">
        <w:rPr>
          <w:lang w:val="nl-NL"/>
        </w:rPr>
        <w:t>Dankzij jullie was onze verkeersactiviteit een succes!</w:t>
      </w:r>
      <w:r w:rsidRPr="000811DF">
        <w:t> </w:t>
      </w:r>
    </w:p>
    <w:p w14:paraId="0618E1D4" w14:textId="77777777" w:rsidR="00935D48" w:rsidRDefault="00935D48" w:rsidP="000811DF">
      <w:pPr>
        <w:rPr>
          <w:i/>
          <w:iCs/>
          <w:lang w:val="nl-NL"/>
        </w:rPr>
      </w:pPr>
    </w:p>
    <w:p w14:paraId="04695FB8" w14:textId="3C724048" w:rsidR="000811DF" w:rsidRPr="000811DF" w:rsidRDefault="000811DF" w:rsidP="000811DF">
      <w:pPr>
        <w:rPr>
          <w:lang w:val="nl-NL"/>
        </w:rPr>
      </w:pPr>
      <w:r w:rsidRPr="000811DF">
        <w:rPr>
          <w:i/>
          <w:iCs/>
          <w:lang w:val="nl-NL"/>
        </w:rPr>
        <w:t xml:space="preserve">Vertel kort wat de leerlingen deden. Bijvoorbeeld: ze oefenden voor het fietsbrevet, deden mee aan een fietscontrole of sloten de </w:t>
      </w:r>
      <w:proofErr w:type="spellStart"/>
      <w:r w:rsidRPr="000811DF">
        <w:rPr>
          <w:i/>
          <w:iCs/>
          <w:lang w:val="nl-NL"/>
        </w:rPr>
        <w:t>fluoweek</w:t>
      </w:r>
      <w:proofErr w:type="spellEnd"/>
      <w:r w:rsidRPr="000811DF">
        <w:rPr>
          <w:i/>
          <w:iCs/>
          <w:lang w:val="nl-NL"/>
        </w:rPr>
        <w:t xml:space="preserve"> af met een leuke actie.</w:t>
      </w:r>
      <w:r w:rsidRPr="000811DF">
        <w:rPr>
          <w:lang w:val="nl-NL"/>
        </w:rPr>
        <w:t xml:space="preserve">  </w:t>
      </w:r>
      <w:r w:rsidRPr="000811DF">
        <w:rPr>
          <w:lang w:val="nl-NL"/>
        </w:rPr>
        <w:br/>
      </w:r>
      <w:r w:rsidRPr="000811DF">
        <w:rPr>
          <w:i/>
          <w:iCs/>
          <w:lang w:val="nl-NL"/>
        </w:rPr>
        <w:t>+ Voeg een foto of video van de activiteit toe.</w:t>
      </w:r>
      <w:r w:rsidRPr="000811DF">
        <w:rPr>
          <w:lang w:val="nl-NL"/>
        </w:rPr>
        <w:t> </w:t>
      </w:r>
    </w:p>
    <w:p w14:paraId="17F9D443" w14:textId="77777777" w:rsidR="00935D48" w:rsidRDefault="00935D48" w:rsidP="000811DF">
      <w:pPr>
        <w:rPr>
          <w:lang w:val="nl-NL"/>
        </w:rPr>
      </w:pPr>
    </w:p>
    <w:p w14:paraId="5E0FFB8D" w14:textId="77777777" w:rsidR="00935D48" w:rsidRDefault="000811DF" w:rsidP="000811DF">
      <w:pPr>
        <w:rPr>
          <w:lang w:val="nl-NL"/>
        </w:rPr>
      </w:pPr>
      <w:r w:rsidRPr="000811DF">
        <w:rPr>
          <w:lang w:val="nl-NL"/>
        </w:rPr>
        <w:t>Bedankt om leerlingen te begeleiden, controles uit te voeren, materiaal klaar te zetten en op te ruimen. Dankzij jullie konden onze leerlingen veilig oefenen in het verkeer en veel bijleren. </w:t>
      </w:r>
    </w:p>
    <w:p w14:paraId="179B0DD7" w14:textId="33A1B7AB" w:rsidR="000811DF" w:rsidRPr="000811DF" w:rsidRDefault="000811DF" w:rsidP="000811DF">
      <w:pPr>
        <w:rPr>
          <w:lang w:val="nl-NL"/>
        </w:rPr>
      </w:pPr>
      <w:r w:rsidRPr="000811DF">
        <w:rPr>
          <w:lang w:val="nl-NL"/>
        </w:rPr>
        <w:t>Samen maken we het verkeer op en rond onze school veiliger.</w:t>
      </w:r>
    </w:p>
    <w:p w14:paraId="20D963F7" w14:textId="38A90957" w:rsidR="000811DF" w:rsidRPr="00AB3F5C" w:rsidRDefault="000811DF" w:rsidP="00AB3F5C">
      <w:pPr>
        <w:rPr>
          <w:lang w:val="nl-NL"/>
        </w:rPr>
      </w:pPr>
    </w:p>
    <w:p w14:paraId="4F61CC3E" w14:textId="77777777" w:rsidR="00976708" w:rsidRPr="00AB3F5C" w:rsidRDefault="00976708" w:rsidP="00324D16">
      <w:pPr>
        <w:rPr>
          <w:rFonts w:asciiTheme="majorHAnsi" w:eastAsiaTheme="majorEastAsia" w:hAnsiTheme="majorHAnsi" w:cstheme="majorBidi"/>
          <w:b/>
          <w:color w:val="FF0000" w:themeColor="accent1"/>
          <w:sz w:val="36"/>
          <w:szCs w:val="32"/>
          <w:shd w:val="clear" w:color="auto" w:fill="FFFFFF"/>
          <w:lang w:val="nl-NL"/>
        </w:rPr>
      </w:pPr>
    </w:p>
    <w:p w14:paraId="0325D547" w14:textId="77777777" w:rsidR="004E1CA1" w:rsidRDefault="004E1CA1" w:rsidP="000811DF">
      <w:pPr>
        <w:pStyle w:val="Kop2"/>
      </w:pPr>
    </w:p>
    <w:p w14:paraId="75E53678" w14:textId="0773DE5A" w:rsidR="00324D16" w:rsidRPr="000811DF" w:rsidRDefault="00324D16" w:rsidP="000811DF">
      <w:pPr>
        <w:pStyle w:val="Kop2"/>
      </w:pPr>
      <w:r w:rsidRPr="000811DF">
        <w:t>Afspraken over auteursrechten en beelden</w:t>
      </w:r>
    </w:p>
    <w:p w14:paraId="216D257A" w14:textId="77777777" w:rsidR="00324D16" w:rsidRPr="000811DF" w:rsidRDefault="00324D16" w:rsidP="00324D16">
      <w:pPr>
        <w:pStyle w:val="Lijstalinea"/>
        <w:numPr>
          <w:ilvl w:val="0"/>
          <w:numId w:val="36"/>
        </w:numPr>
        <w:rPr>
          <w:sz w:val="20"/>
          <w:szCs w:val="20"/>
        </w:rPr>
      </w:pPr>
      <w:r w:rsidRPr="000811DF">
        <w:rPr>
          <w:sz w:val="20"/>
          <w:szCs w:val="20"/>
        </w:rPr>
        <w:t xml:space="preserve">Je mag de </w:t>
      </w:r>
      <w:r w:rsidRPr="000811DF">
        <w:rPr>
          <w:b/>
          <w:bCs/>
          <w:sz w:val="20"/>
          <w:szCs w:val="20"/>
        </w:rPr>
        <w:t>voorbeeldteksten</w:t>
      </w:r>
      <w:r w:rsidRPr="000811DF">
        <w:rPr>
          <w:sz w:val="20"/>
          <w:szCs w:val="20"/>
        </w:rPr>
        <w:t xml:space="preserve"> </w:t>
      </w:r>
      <w:r w:rsidRPr="000811DF">
        <w:rPr>
          <w:b/>
          <w:bCs/>
          <w:sz w:val="20"/>
          <w:szCs w:val="20"/>
        </w:rPr>
        <w:t>hierboven</w:t>
      </w:r>
      <w:r w:rsidRPr="000811DF">
        <w:rPr>
          <w:sz w:val="20"/>
          <w:szCs w:val="20"/>
        </w:rPr>
        <w:t xml:space="preserve"> kopiëren of aanpassen. </w:t>
      </w:r>
    </w:p>
    <w:p w14:paraId="73438A77" w14:textId="77777777" w:rsidR="00324D16" w:rsidRPr="000811DF" w:rsidRDefault="00324D16" w:rsidP="00324D16">
      <w:pPr>
        <w:pStyle w:val="Lijstalinea"/>
        <w:numPr>
          <w:ilvl w:val="0"/>
          <w:numId w:val="36"/>
        </w:numPr>
        <w:rPr>
          <w:sz w:val="20"/>
          <w:szCs w:val="20"/>
        </w:rPr>
      </w:pPr>
      <w:r w:rsidRPr="000811DF">
        <w:rPr>
          <w:sz w:val="20"/>
          <w:szCs w:val="20"/>
        </w:rPr>
        <w:t xml:space="preserve">Gebruik de </w:t>
      </w:r>
      <w:r w:rsidRPr="000811DF">
        <w:rPr>
          <w:b/>
          <w:bCs/>
          <w:sz w:val="20"/>
          <w:szCs w:val="20"/>
        </w:rPr>
        <w:t xml:space="preserve">opgemaakte </w:t>
      </w:r>
      <w:proofErr w:type="spellStart"/>
      <w:r w:rsidRPr="000811DF">
        <w:rPr>
          <w:b/>
          <w:bCs/>
          <w:sz w:val="20"/>
          <w:szCs w:val="20"/>
        </w:rPr>
        <w:t>socialemediapost</w:t>
      </w:r>
      <w:proofErr w:type="spellEnd"/>
      <w:r w:rsidRPr="000811DF">
        <w:rPr>
          <w:sz w:val="20"/>
          <w:szCs w:val="20"/>
        </w:rPr>
        <w:t xml:space="preserve"> en de </w:t>
      </w:r>
      <w:r w:rsidRPr="000811DF">
        <w:rPr>
          <w:b/>
          <w:bCs/>
          <w:sz w:val="20"/>
          <w:szCs w:val="20"/>
        </w:rPr>
        <w:t>slide voor digitale schermen</w:t>
      </w:r>
      <w:r w:rsidRPr="000811DF">
        <w:rPr>
          <w:sz w:val="20"/>
          <w:szCs w:val="20"/>
        </w:rPr>
        <w:t xml:space="preserve"> </w:t>
      </w:r>
      <w:r w:rsidRPr="000811DF">
        <w:rPr>
          <w:b/>
          <w:bCs/>
          <w:sz w:val="20"/>
          <w:szCs w:val="20"/>
        </w:rPr>
        <w:t>alleen</w:t>
      </w:r>
      <w:r w:rsidRPr="000811DF">
        <w:rPr>
          <w:sz w:val="20"/>
          <w:szCs w:val="20"/>
        </w:rPr>
        <w:t xml:space="preserve"> in onze </w:t>
      </w:r>
      <w:r w:rsidRPr="000811DF">
        <w:rPr>
          <w:b/>
          <w:bCs/>
          <w:sz w:val="20"/>
          <w:szCs w:val="20"/>
        </w:rPr>
        <w:t>originele opmaak</w:t>
      </w:r>
      <w:r w:rsidRPr="000811DF">
        <w:rPr>
          <w:sz w:val="20"/>
          <w:szCs w:val="20"/>
        </w:rPr>
        <w:t>. Wijzig niets aan de logo’s, beelden of tekst. Zo blijft alles wettelijk in orde in verband met auteurs- en portretrechten.</w:t>
      </w:r>
    </w:p>
    <w:p w14:paraId="0123EC93" w14:textId="499DFF35" w:rsidR="00324D16" w:rsidRPr="000811DF" w:rsidRDefault="00324D16" w:rsidP="00324D16">
      <w:pPr>
        <w:pStyle w:val="Lijstalinea"/>
        <w:numPr>
          <w:ilvl w:val="0"/>
          <w:numId w:val="36"/>
        </w:numPr>
        <w:rPr>
          <w:sz w:val="20"/>
          <w:szCs w:val="20"/>
        </w:rPr>
      </w:pPr>
      <w:r w:rsidRPr="000811DF">
        <w:rPr>
          <w:b/>
          <w:bCs/>
          <w:sz w:val="20"/>
          <w:szCs w:val="20"/>
        </w:rPr>
        <w:t xml:space="preserve">Foto’s </w:t>
      </w:r>
      <w:r w:rsidRPr="000811DF">
        <w:rPr>
          <w:sz w:val="20"/>
          <w:szCs w:val="20"/>
        </w:rPr>
        <w:t xml:space="preserve">van de </w:t>
      </w:r>
      <w:r w:rsidRPr="000811DF">
        <w:rPr>
          <w:b/>
          <w:bCs/>
          <w:sz w:val="20"/>
          <w:szCs w:val="20"/>
        </w:rPr>
        <w:t>VSV</w:t>
      </w:r>
      <w:r w:rsidRPr="000811DF">
        <w:rPr>
          <w:sz w:val="20"/>
          <w:szCs w:val="20"/>
        </w:rPr>
        <w:t xml:space="preserve"> mag je </w:t>
      </w:r>
      <w:r w:rsidRPr="000811DF">
        <w:rPr>
          <w:b/>
          <w:bCs/>
          <w:sz w:val="20"/>
          <w:szCs w:val="20"/>
        </w:rPr>
        <w:t>niet</w:t>
      </w:r>
      <w:r w:rsidRPr="000811DF">
        <w:rPr>
          <w:sz w:val="20"/>
          <w:szCs w:val="20"/>
        </w:rPr>
        <w:t xml:space="preserve"> </w:t>
      </w:r>
      <w:r w:rsidRPr="000811DF">
        <w:rPr>
          <w:b/>
          <w:bCs/>
          <w:sz w:val="20"/>
          <w:szCs w:val="20"/>
        </w:rPr>
        <w:t>gebruiken</w:t>
      </w:r>
      <w:r w:rsidRPr="000811DF">
        <w:rPr>
          <w:sz w:val="20"/>
          <w:szCs w:val="20"/>
        </w:rPr>
        <w:t xml:space="preserve"> voor je eigen communicatie, publicaties of andere doeleinden. Dat geldt ook voor foto’s op </w:t>
      </w:r>
      <w:r w:rsidR="000811DF" w:rsidRPr="000811DF">
        <w:rPr>
          <w:sz w:val="20"/>
          <w:szCs w:val="20"/>
        </w:rPr>
        <w:t>verkeeropschool.be</w:t>
      </w:r>
      <w:r w:rsidRPr="000811DF">
        <w:rPr>
          <w:sz w:val="20"/>
          <w:szCs w:val="20"/>
        </w:rPr>
        <w:t xml:space="preserve">, wegens </w:t>
      </w:r>
      <w:r w:rsidRPr="000811DF">
        <w:rPr>
          <w:b/>
          <w:bCs/>
          <w:sz w:val="20"/>
          <w:szCs w:val="20"/>
        </w:rPr>
        <w:t>auteurs- en portretrechten</w:t>
      </w:r>
      <w:r w:rsidRPr="000811DF">
        <w:rPr>
          <w:sz w:val="20"/>
          <w:szCs w:val="20"/>
        </w:rPr>
        <w:t>.</w:t>
      </w:r>
    </w:p>
    <w:p w14:paraId="5A3761E6" w14:textId="77777777" w:rsidR="00324D16" w:rsidRPr="00792B67" w:rsidRDefault="00324D16" w:rsidP="00324D16">
      <w:pPr>
        <w:spacing w:line="276" w:lineRule="auto"/>
        <w:rPr>
          <w:rFonts w:asciiTheme="majorHAnsi" w:hAnsiTheme="majorHAnsi" w:cstheme="majorHAnsi"/>
          <w:color w:val="000000"/>
          <w:szCs w:val="22"/>
          <w:shd w:val="clear" w:color="auto" w:fill="FFFFFF"/>
        </w:rPr>
      </w:pPr>
    </w:p>
    <w:p w14:paraId="19B38BA0" w14:textId="77777777" w:rsidR="00792B67" w:rsidRPr="00792B67" w:rsidRDefault="00792B67" w:rsidP="00792B67">
      <w:pPr>
        <w:spacing w:line="276" w:lineRule="auto"/>
        <w:rPr>
          <w:rFonts w:asciiTheme="majorHAnsi" w:hAnsiTheme="majorHAnsi" w:cstheme="majorHAnsi"/>
          <w:color w:val="000000"/>
          <w:szCs w:val="22"/>
          <w:shd w:val="clear" w:color="auto" w:fill="FFFFFF"/>
        </w:rPr>
      </w:pPr>
    </w:p>
    <w:sectPr w:rsidR="00792B67" w:rsidRPr="00792B67" w:rsidSect="006845E9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1701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21042" w14:textId="77777777" w:rsidR="000E5578" w:rsidRDefault="000E5578" w:rsidP="006334B2">
      <w:r>
        <w:separator/>
      </w:r>
    </w:p>
  </w:endnote>
  <w:endnote w:type="continuationSeparator" w:id="0">
    <w:p w14:paraId="6D9C555A" w14:textId="77777777" w:rsidR="000E5578" w:rsidRDefault="000E5578" w:rsidP="00633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348409034"/>
      <w:docPartObj>
        <w:docPartGallery w:val="Page Numbers (Bottom of Page)"/>
        <w:docPartUnique/>
      </w:docPartObj>
    </w:sdtPr>
    <w:sdtContent>
      <w:p w14:paraId="2B7447E8" w14:textId="77777777" w:rsidR="00696847" w:rsidRDefault="00696847" w:rsidP="00466D22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6F7563D" w14:textId="77777777" w:rsidR="00696847" w:rsidRDefault="00696847" w:rsidP="0069684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2BCC5" w14:textId="77777777" w:rsidR="003D7038" w:rsidRDefault="003F2972" w:rsidP="00696847">
    <w:pPr>
      <w:pStyle w:val="Voettekst"/>
      <w:ind w:right="360"/>
      <w:rPr>
        <w:noProof/>
        <w:sz w:val="20"/>
        <w:szCs w:val="20"/>
      </w:rPr>
    </w:pPr>
    <w:r w:rsidRPr="00E80AD4">
      <w:rPr>
        <w:noProof/>
        <w:sz w:val="20"/>
        <w:szCs w:val="20"/>
      </w:rPr>
      <w:softHyphen/>
    </w:r>
    <w:r w:rsidRPr="00E80AD4">
      <w:rPr>
        <w:noProof/>
        <w:sz w:val="20"/>
        <w:szCs w:val="20"/>
      </w:rPr>
      <w:softHyphen/>
    </w:r>
  </w:p>
  <w:p w14:paraId="3C908E2F" w14:textId="77777777" w:rsidR="00696847" w:rsidRDefault="003D7038" w:rsidP="00696847">
    <w:pPr>
      <w:pStyle w:val="Voettekst"/>
      <w:ind w:right="360"/>
      <w:rPr>
        <w:noProof/>
        <w:sz w:val="20"/>
        <w:szCs w:val="20"/>
      </w:rPr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6703" behindDoc="1" locked="0" layoutInCell="1" allowOverlap="1" wp14:anchorId="4C114007" wp14:editId="4CD22C60">
              <wp:simplePos x="0" y="0"/>
              <wp:positionH relativeFrom="column">
                <wp:posOffset>4126230</wp:posOffset>
              </wp:positionH>
              <wp:positionV relativeFrom="paragraph">
                <wp:posOffset>133350</wp:posOffset>
              </wp:positionV>
              <wp:extent cx="2171262" cy="329783"/>
              <wp:effectExtent l="0" t="0" r="635" b="635"/>
              <wp:wrapNone/>
              <wp:docPr id="1058710718" name="Groe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71262" cy="329783"/>
                        <a:chOff x="0" y="0"/>
                        <a:chExt cx="2171262" cy="329783"/>
                      </a:xfrm>
                    </wpg:grpSpPr>
                    <wpg:grpSp>
                      <wpg:cNvPr id="154825316" name="Groep 1"/>
                      <wpg:cNvGrpSpPr/>
                      <wpg:grpSpPr>
                        <a:xfrm>
                          <a:off x="0" y="0"/>
                          <a:ext cx="1169581" cy="329783"/>
                          <a:chOff x="0" y="0"/>
                          <a:chExt cx="2517819" cy="710284"/>
                        </a:xfrm>
                      </wpg:grpSpPr>
                      <wps:wsp>
                        <wps:cNvPr id="25" name="Rechthoek 25"/>
                        <wps:cNvSpPr/>
                        <wps:spPr>
                          <a:xfrm>
                            <a:off x="0" y="350874"/>
                            <a:ext cx="359410" cy="35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hthoek 27"/>
                        <wps:cNvSpPr/>
                        <wps:spPr>
                          <a:xfrm>
                            <a:off x="723014" y="350874"/>
                            <a:ext cx="359410" cy="35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hthoek 29"/>
                        <wps:cNvSpPr/>
                        <wps:spPr>
                          <a:xfrm>
                            <a:off x="1435395" y="350874"/>
                            <a:ext cx="359410" cy="35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hthoek 30"/>
                        <wps:cNvSpPr/>
                        <wps:spPr>
                          <a:xfrm>
                            <a:off x="2158409" y="350874"/>
                            <a:ext cx="359410" cy="35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echthoek 1"/>
                        <wps:cNvSpPr/>
                        <wps:spPr>
                          <a:xfrm>
                            <a:off x="361507" y="0"/>
                            <a:ext cx="359410" cy="35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hthoek 2"/>
                        <wps:cNvSpPr/>
                        <wps:spPr>
                          <a:xfrm>
                            <a:off x="1084521" y="0"/>
                            <a:ext cx="359410" cy="35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hthoek 3"/>
                        <wps:cNvSpPr/>
                        <wps:spPr>
                          <a:xfrm>
                            <a:off x="1796902" y="0"/>
                            <a:ext cx="359410" cy="35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774110062" name="Groep 9"/>
                      <wpg:cNvGrpSpPr/>
                      <wpg:grpSpPr>
                        <a:xfrm>
                          <a:off x="1169232" y="0"/>
                          <a:ext cx="1002030" cy="328930"/>
                          <a:chOff x="0" y="0"/>
                          <a:chExt cx="1002368" cy="329219"/>
                        </a:xfrm>
                      </wpg:grpSpPr>
                      <wps:wsp>
                        <wps:cNvPr id="212790709" name="Rechthoek 3"/>
                        <wps:cNvSpPr/>
                        <wps:spPr>
                          <a:xfrm>
                            <a:off x="167098" y="162456"/>
                            <a:ext cx="166876" cy="166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7796914" name="Rechthoek 4"/>
                        <wps:cNvSpPr/>
                        <wps:spPr>
                          <a:xfrm>
                            <a:off x="501295" y="162456"/>
                            <a:ext cx="166876" cy="166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465552" name="Rechthoek 6"/>
                        <wps:cNvSpPr/>
                        <wps:spPr>
                          <a:xfrm>
                            <a:off x="0" y="0"/>
                            <a:ext cx="166876" cy="166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144603" name="Rechthoek 7"/>
                        <wps:cNvSpPr/>
                        <wps:spPr>
                          <a:xfrm>
                            <a:off x="334197" y="0"/>
                            <a:ext cx="166876" cy="166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0160562" name="Rechthoek 8"/>
                        <wps:cNvSpPr/>
                        <wps:spPr>
                          <a:xfrm>
                            <a:off x="668393" y="0"/>
                            <a:ext cx="166876" cy="166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4913474" name="Rechthoek 5"/>
                        <wps:cNvSpPr/>
                        <wps:spPr>
                          <a:xfrm>
                            <a:off x="835492" y="162456"/>
                            <a:ext cx="166876" cy="166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CC2DE17" id="Groep 10" o:spid="_x0000_s1026" style="position:absolute;margin-left:324.9pt;margin-top:10.5pt;width:170.95pt;height:25.95pt;z-index:-251659777" coordsize="21712,3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">
              <v:group id="Groep 1" o:spid="_x0000_s1027" style="position:absolute;width:11695;height:3297" coordsize="25178,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">
                <v:rect id="Rechthoek 25" o:spid="_x0000_s1028" style="position:absolute;top:3508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" fillcolor="red [3204]" stroked="f" strokeweight="1pt"/>
                <v:rect id="Rechthoek 27" o:spid="_x0000_s1029" style="position:absolute;left:7230;top:3508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" fillcolor="red [3204]" stroked="f" strokeweight="1pt"/>
                <v:rect id="Rechthoek 29" o:spid="_x0000_s1030" style="position:absolute;left:14353;top:3508;width:3595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" fillcolor="red [3204]" stroked="f" strokeweight="1pt"/>
                <v:rect id="Rechthoek 30" o:spid="_x0000_s1031" style="position:absolute;left:21584;top:3508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" fillcolor="red [3204]" stroked="f" strokeweight="1pt"/>
                <v:rect id="Rechthoek 1" o:spid="_x0000_s1032" style="position:absolute;left:3615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" fillcolor="red [3204]" stroked="f" strokeweight="1pt"/>
                <v:rect id="Rechthoek 2" o:spid="_x0000_s1033" style="position:absolute;left:10845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" fillcolor="red [3204]" stroked="f" strokeweight="1pt"/>
                <v:rect id="Rechthoek 3" o:spid="_x0000_s1034" style="position:absolute;left:17969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" fillcolor="red [3204]" stroked="f" strokeweight="1pt"/>
              </v:group>
              <v:group id="Groep 9" o:spid="_x0000_s1035" style="position:absolute;left:11692;width:10020;height:3289" coordsize="10023,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">
                <v:rect id="Rechthoek 3" o:spid="_x0000_s1036" style="position:absolute;left:1670;top:1624;width:1669;height:1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" fillcolor="red [3204]" stroked="f" strokeweight="1pt"/>
                <v:rect id="Rechthoek 4" o:spid="_x0000_s1037" style="position:absolute;left:5012;top:1624;width:1669;height:1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" fillcolor="red [3204]" stroked="f" strokeweight="1pt"/>
                <v:rect id="Rechthoek 6" o:spid="_x0000_s1038" style="position:absolute;width:1668;height:1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" fillcolor="red [3204]" stroked="f" strokeweight="1pt"/>
                <v:rect id="Rechthoek 7" o:spid="_x0000_s1039" style="position:absolute;left:3341;width:1669;height:1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" fillcolor="red [3204]" stroked="f" strokeweight="1pt"/>
                <v:rect id="Rechthoek 8" o:spid="_x0000_s1040" style="position:absolute;left:6683;width:1669;height:1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" fillcolor="red [3204]" stroked="f" strokeweight="1pt"/>
                <v:rect id="Rechthoek 5" o:spid="_x0000_s1041" style="position:absolute;left:8354;top:1624;width:1669;height:1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" fillcolor="red [3204]" stroked="f" strokeweight="1pt"/>
              </v:group>
            </v:group>
          </w:pict>
        </mc:Fallback>
      </mc:AlternateContent>
    </w:r>
  </w:p>
  <w:p w14:paraId="10AB78E5" w14:textId="77777777" w:rsidR="003F2972" w:rsidRPr="00E80AD4" w:rsidRDefault="003D7038" w:rsidP="00696847">
    <w:pPr>
      <w:pStyle w:val="Voettekst"/>
      <w:ind w:right="360"/>
      <w:rPr>
        <w:noProof/>
        <w:sz w:val="20"/>
        <w:szCs w:val="20"/>
      </w:rPr>
    </w:pPr>
    <w:r w:rsidRPr="00E80AD4">
      <w:rPr>
        <w:noProof/>
        <w:sz w:val="20"/>
        <w:szCs w:val="20"/>
      </w:rPr>
      <w:drawing>
        <wp:anchor distT="0" distB="0" distL="114300" distR="114300" simplePos="0" relativeHeight="251654144" behindDoc="0" locked="0" layoutInCell="1" allowOverlap="1" wp14:anchorId="35FD44EE" wp14:editId="504A2112">
          <wp:simplePos x="0" y="0"/>
          <wp:positionH relativeFrom="column">
            <wp:posOffset>-28700</wp:posOffset>
          </wp:positionH>
          <wp:positionV relativeFrom="paragraph">
            <wp:posOffset>34290</wp:posOffset>
          </wp:positionV>
          <wp:extent cx="66675" cy="85090"/>
          <wp:effectExtent l="0" t="0" r="0" b="381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" cy="85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972" w:rsidRPr="00E80AD4">
      <w:rPr>
        <w:noProof/>
        <w:sz w:val="20"/>
        <w:szCs w:val="20"/>
      </w:rPr>
      <w:t xml:space="preserve"> </w:t>
    </w:r>
    <w:r>
      <w:rPr>
        <w:noProof/>
        <w:sz w:val="20"/>
        <w:szCs w:val="20"/>
      </w:rPr>
      <w:t xml:space="preserve">  </w:t>
    </w:r>
    <w:r w:rsidR="003F2972" w:rsidRPr="00E80AD4">
      <w:rPr>
        <w:sz w:val="20"/>
        <w:szCs w:val="20"/>
      </w:rPr>
      <w:t xml:space="preserve">Stationsstraat 110, 2800 Mechelen </w:t>
    </w:r>
  </w:p>
  <w:sdt>
    <w:sdtPr>
      <w:rPr>
        <w:rStyle w:val="Paginanummer"/>
      </w:rPr>
      <w:id w:val="-528568258"/>
      <w:docPartObj>
        <w:docPartGallery w:val="Page Numbers (Bottom of Page)"/>
        <w:docPartUnique/>
      </w:docPartObj>
    </w:sdtPr>
    <w:sdtEndPr>
      <w:rPr>
        <w:rStyle w:val="Paginanummer"/>
        <w:color w:val="FFFFFF" w:themeColor="background1"/>
        <w:sz w:val="16"/>
        <w:szCs w:val="16"/>
      </w:rPr>
    </w:sdtEndPr>
    <w:sdtContent>
      <w:p w14:paraId="1D49982D" w14:textId="77777777" w:rsidR="003D7038" w:rsidRPr="003D7038" w:rsidRDefault="003D7038" w:rsidP="003D7038">
        <w:pPr>
          <w:pStyle w:val="Voettekst"/>
          <w:framePr w:wrap="none" w:vAnchor="text" w:hAnchor="page" w:x="11175" w:y="5"/>
          <w:rPr>
            <w:rStyle w:val="Paginanummer"/>
            <w:color w:val="FFFFFF" w:themeColor="background1"/>
            <w:sz w:val="16"/>
            <w:szCs w:val="16"/>
          </w:rPr>
        </w:pPr>
        <w:r w:rsidRPr="003D7038">
          <w:rPr>
            <w:rStyle w:val="Paginanummer"/>
            <w:color w:val="FFFFFF" w:themeColor="background1"/>
            <w:sz w:val="16"/>
            <w:szCs w:val="16"/>
          </w:rPr>
          <w:fldChar w:fldCharType="begin"/>
        </w:r>
        <w:r w:rsidRPr="003D7038">
          <w:rPr>
            <w:rStyle w:val="Paginanummer"/>
            <w:color w:val="FFFFFF" w:themeColor="background1"/>
            <w:sz w:val="16"/>
            <w:szCs w:val="16"/>
          </w:rPr>
          <w:instrText xml:space="preserve"> PAGE </w:instrText>
        </w:r>
        <w:r w:rsidRPr="003D7038">
          <w:rPr>
            <w:rStyle w:val="Paginanummer"/>
            <w:color w:val="FFFFFF" w:themeColor="background1"/>
            <w:sz w:val="16"/>
            <w:szCs w:val="16"/>
          </w:rPr>
          <w:fldChar w:fldCharType="separate"/>
        </w:r>
        <w:r w:rsidRPr="003D7038">
          <w:rPr>
            <w:rStyle w:val="Paginanummer"/>
            <w:noProof/>
            <w:color w:val="FFFFFF" w:themeColor="background1"/>
            <w:sz w:val="16"/>
            <w:szCs w:val="16"/>
          </w:rPr>
          <w:t>1</w:t>
        </w:r>
        <w:r w:rsidRPr="003D7038">
          <w:rPr>
            <w:rStyle w:val="Paginanummer"/>
            <w:color w:val="FFFFFF" w:themeColor="background1"/>
            <w:sz w:val="16"/>
            <w:szCs w:val="16"/>
          </w:rPr>
          <w:fldChar w:fldCharType="end"/>
        </w:r>
      </w:p>
    </w:sdtContent>
  </w:sdt>
  <w:p w14:paraId="2B5FA58E" w14:textId="77777777" w:rsidR="00430A3A" w:rsidRPr="00696847" w:rsidRDefault="00E80AD4" w:rsidP="00DF2CF1">
    <w:pPr>
      <w:pStyle w:val="Voettekst"/>
      <w:rPr>
        <w:sz w:val="20"/>
        <w:szCs w:val="20"/>
      </w:rPr>
    </w:pPr>
    <w:r w:rsidRPr="00E80AD4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46E39BBC" wp14:editId="24DA603A">
          <wp:simplePos x="0" y="0"/>
          <wp:positionH relativeFrom="column">
            <wp:posOffset>1622425</wp:posOffset>
          </wp:positionH>
          <wp:positionV relativeFrom="paragraph">
            <wp:posOffset>45085</wp:posOffset>
          </wp:positionV>
          <wp:extent cx="91440" cy="91440"/>
          <wp:effectExtent l="0" t="0" r="0" b="0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" cy="91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0AD4">
      <w:rPr>
        <w:noProof/>
        <w:sz w:val="20"/>
        <w:szCs w:val="20"/>
      </w:rPr>
      <w:drawing>
        <wp:anchor distT="0" distB="0" distL="114300" distR="114300" simplePos="0" relativeHeight="251656192" behindDoc="0" locked="0" layoutInCell="1" allowOverlap="1" wp14:anchorId="68AA5E3F" wp14:editId="6AEE742C">
          <wp:simplePos x="0" y="0"/>
          <wp:positionH relativeFrom="column">
            <wp:posOffset>795655</wp:posOffset>
          </wp:positionH>
          <wp:positionV relativeFrom="paragraph">
            <wp:posOffset>48260</wp:posOffset>
          </wp:positionV>
          <wp:extent cx="99060" cy="71120"/>
          <wp:effectExtent l="0" t="0" r="2540" b="508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" cy="71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972" w:rsidRPr="00E80AD4">
      <w:rPr>
        <w:noProof/>
        <w:sz w:val="20"/>
        <w:szCs w:val="20"/>
      </w:rPr>
      <w:drawing>
        <wp:anchor distT="0" distB="0" distL="114300" distR="114300" simplePos="0" relativeHeight="251655168" behindDoc="0" locked="0" layoutInCell="1" allowOverlap="1" wp14:anchorId="58EB9B4B" wp14:editId="61B167E2">
          <wp:simplePos x="0" y="0"/>
          <wp:positionH relativeFrom="column">
            <wp:posOffset>-22860</wp:posOffset>
          </wp:positionH>
          <wp:positionV relativeFrom="paragraph">
            <wp:posOffset>33020</wp:posOffset>
          </wp:positionV>
          <wp:extent cx="86360" cy="86360"/>
          <wp:effectExtent l="0" t="0" r="2540" b="254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360" cy="86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972" w:rsidRPr="00E80AD4">
      <w:rPr>
        <w:sz w:val="20"/>
        <w:szCs w:val="20"/>
      </w:rPr>
      <w:t xml:space="preserve">   015 44 65 50      info@vsv.be      www.vsv.be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75B17" w14:textId="77777777" w:rsidR="000E5578" w:rsidRDefault="000E5578" w:rsidP="006334B2">
      <w:r>
        <w:separator/>
      </w:r>
    </w:p>
  </w:footnote>
  <w:footnote w:type="continuationSeparator" w:id="0">
    <w:p w14:paraId="4AB309C6" w14:textId="77777777" w:rsidR="000E5578" w:rsidRDefault="000E5578" w:rsidP="00633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E9F85" w14:textId="1A358D59" w:rsidR="006334B2" w:rsidRDefault="00243261">
    <w:pPr>
      <w:pStyle w:val="Koptekst"/>
    </w:pPr>
    <w:r>
      <w:rPr>
        <w:noProof/>
      </w:rPr>
      <w:drawing>
        <wp:anchor distT="0" distB="0" distL="114300" distR="114300" simplePos="0" relativeHeight="251648000" behindDoc="0" locked="0" layoutInCell="1" allowOverlap="1" wp14:anchorId="3E317CF8" wp14:editId="0B941C60">
          <wp:simplePos x="0" y="0"/>
          <wp:positionH relativeFrom="column">
            <wp:posOffset>-483235</wp:posOffset>
          </wp:positionH>
          <wp:positionV relativeFrom="paragraph">
            <wp:posOffset>-744393</wp:posOffset>
          </wp:positionV>
          <wp:extent cx="1337310" cy="588645"/>
          <wp:effectExtent l="0" t="0" r="0" b="0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310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56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07428F"/>
    <w:multiLevelType w:val="multilevel"/>
    <w:tmpl w:val="21BA3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A15A71"/>
    <w:multiLevelType w:val="multilevel"/>
    <w:tmpl w:val="830273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1776" w:hanging="360"/>
      </w:pPr>
      <w:rPr>
        <w:rFonts w:ascii="Wingdings" w:hAnsi="Wingdings" w:cs="Times New Roman" w:hint="default"/>
        <w:color w:val="FF0000" w:themeColor="accent1"/>
      </w:rPr>
    </w:lvl>
    <w:lvl w:ilvl="3">
      <w:start w:val="1"/>
      <w:numFmt w:val="bullet"/>
      <w:lvlText w:val=""/>
      <w:lvlJc w:val="left"/>
      <w:pPr>
        <w:ind w:left="2484" w:hanging="360"/>
      </w:pPr>
      <w:rPr>
        <w:rFonts w:ascii="Symbol" w:hAnsi="Symbol" w:cs="Times New Roman" w:hint="default"/>
        <w:color w:val="FF0000" w:themeColor="accent1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C2DCE"/>
    <w:multiLevelType w:val="multilevel"/>
    <w:tmpl w:val="0A163114"/>
    <w:styleLink w:val="VSV"/>
    <w:lvl w:ilvl="0">
      <w:start w:val="1"/>
      <w:numFmt w:val="bullet"/>
      <w:pStyle w:val="Lijstalinea"/>
      <w:lvlText w:val=""/>
      <w:lvlJc w:val="left"/>
      <w:pPr>
        <w:ind w:left="284" w:hanging="284"/>
      </w:pPr>
      <w:rPr>
        <w:rFonts w:ascii="Symbol" w:hAnsi="Symbol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567" w:hanging="283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FF0000" w:themeColor="accent1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F0000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E021210"/>
    <w:multiLevelType w:val="multilevel"/>
    <w:tmpl w:val="830273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1776" w:hanging="360"/>
      </w:pPr>
      <w:rPr>
        <w:rFonts w:ascii="Wingdings" w:hAnsi="Wingdings" w:cs="Times New Roman" w:hint="default"/>
        <w:color w:val="FF0000" w:themeColor="accent1"/>
      </w:rPr>
    </w:lvl>
    <w:lvl w:ilvl="3">
      <w:start w:val="1"/>
      <w:numFmt w:val="bullet"/>
      <w:lvlText w:val=""/>
      <w:lvlJc w:val="left"/>
      <w:pPr>
        <w:ind w:left="2484" w:hanging="360"/>
      </w:pPr>
      <w:rPr>
        <w:rFonts w:ascii="Symbol" w:hAnsi="Symbol" w:cs="Times New Roman" w:hint="default"/>
        <w:color w:val="FF0000" w:themeColor="accent1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E524C"/>
    <w:multiLevelType w:val="multilevel"/>
    <w:tmpl w:val="0A163114"/>
    <w:numStyleLink w:val="VSV"/>
  </w:abstractNum>
  <w:abstractNum w:abstractNumId="6" w15:restartNumberingAfterBreak="0">
    <w:nsid w:val="11E82E83"/>
    <w:multiLevelType w:val="hybridMultilevel"/>
    <w:tmpl w:val="46B027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E12DA"/>
    <w:multiLevelType w:val="multilevel"/>
    <w:tmpl w:val="0A163114"/>
    <w:numStyleLink w:val="VSV"/>
  </w:abstractNum>
  <w:abstractNum w:abstractNumId="8" w15:restartNumberingAfterBreak="0">
    <w:nsid w:val="123476C1"/>
    <w:multiLevelType w:val="multilevel"/>
    <w:tmpl w:val="0A163114"/>
    <w:numStyleLink w:val="VSV"/>
  </w:abstractNum>
  <w:abstractNum w:abstractNumId="9" w15:restartNumberingAfterBreak="0">
    <w:nsid w:val="12CF4D75"/>
    <w:multiLevelType w:val="multilevel"/>
    <w:tmpl w:val="C90682A6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340" w:hanging="170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  <w:color w:val="FF0000" w:themeColor="accent1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F0000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5E233DB"/>
    <w:multiLevelType w:val="multilevel"/>
    <w:tmpl w:val="5BC069F2"/>
    <w:lvl w:ilvl="0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2484" w:hanging="360"/>
      </w:pPr>
      <w:rPr>
        <w:rFonts w:ascii="Wingdings" w:hAnsi="Wingdings" w:cs="Times New Roman" w:hint="default"/>
        <w:color w:val="FF0000" w:themeColor="accent1"/>
      </w:rPr>
    </w:lvl>
    <w:lvl w:ilvl="3">
      <w:start w:val="1"/>
      <w:numFmt w:val="bullet"/>
      <w:lvlText w:val=""/>
      <w:lvlJc w:val="left"/>
      <w:pPr>
        <w:ind w:left="3192" w:hanging="360"/>
      </w:pPr>
      <w:rPr>
        <w:rFonts w:ascii="Symbol" w:hAnsi="Symbol" w:cs="Times New Roman" w:hint="default"/>
        <w:color w:val="FF0000" w:themeColor="accent1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1E5685"/>
    <w:multiLevelType w:val="multilevel"/>
    <w:tmpl w:val="61686D2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567" w:hanging="207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964" w:hanging="244"/>
      </w:pPr>
      <w:rPr>
        <w:rFonts w:ascii="Wingdings" w:hAnsi="Wingdings" w:hint="default"/>
        <w:color w:val="FF0000" w:themeColor="accent1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F0000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0120879"/>
    <w:multiLevelType w:val="multilevel"/>
    <w:tmpl w:val="0A163114"/>
    <w:numStyleLink w:val="VSV"/>
  </w:abstractNum>
  <w:abstractNum w:abstractNumId="13" w15:restartNumberingAfterBreak="0">
    <w:nsid w:val="21B02672"/>
    <w:multiLevelType w:val="multilevel"/>
    <w:tmpl w:val="830273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1776" w:hanging="360"/>
      </w:pPr>
      <w:rPr>
        <w:rFonts w:ascii="Wingdings" w:hAnsi="Wingdings" w:cs="Times New Roman" w:hint="default"/>
        <w:color w:val="FF0000" w:themeColor="accent1"/>
      </w:rPr>
    </w:lvl>
    <w:lvl w:ilvl="3">
      <w:start w:val="1"/>
      <w:numFmt w:val="bullet"/>
      <w:lvlText w:val=""/>
      <w:lvlJc w:val="left"/>
      <w:pPr>
        <w:ind w:left="2484" w:hanging="360"/>
      </w:pPr>
      <w:rPr>
        <w:rFonts w:ascii="Symbol" w:hAnsi="Symbol" w:cs="Times New Roman" w:hint="default"/>
        <w:color w:val="FF0000" w:themeColor="accent1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A54A3"/>
    <w:multiLevelType w:val="multilevel"/>
    <w:tmpl w:val="0A163114"/>
    <w:numStyleLink w:val="VSV"/>
  </w:abstractNum>
  <w:abstractNum w:abstractNumId="15" w15:restartNumberingAfterBreak="0">
    <w:nsid w:val="25542F2A"/>
    <w:multiLevelType w:val="multilevel"/>
    <w:tmpl w:val="830273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1776" w:hanging="360"/>
      </w:pPr>
      <w:rPr>
        <w:rFonts w:ascii="Wingdings" w:hAnsi="Wingdings" w:cs="Times New Roman" w:hint="default"/>
        <w:color w:val="FF0000" w:themeColor="accent1"/>
      </w:rPr>
    </w:lvl>
    <w:lvl w:ilvl="3">
      <w:start w:val="1"/>
      <w:numFmt w:val="bullet"/>
      <w:lvlText w:val=""/>
      <w:lvlJc w:val="left"/>
      <w:pPr>
        <w:ind w:left="2484" w:hanging="360"/>
      </w:pPr>
      <w:rPr>
        <w:rFonts w:ascii="Symbol" w:hAnsi="Symbol" w:cs="Times New Roman" w:hint="default"/>
        <w:color w:val="FF0000" w:themeColor="accent1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625A20"/>
    <w:multiLevelType w:val="hybridMultilevel"/>
    <w:tmpl w:val="08A058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B86F8C"/>
    <w:multiLevelType w:val="hybridMultilevel"/>
    <w:tmpl w:val="2A3CC00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40685"/>
    <w:multiLevelType w:val="multilevel"/>
    <w:tmpl w:val="8EBE7C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454" w:hanging="170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624" w:hanging="170"/>
      </w:pPr>
      <w:rPr>
        <w:rFonts w:ascii="Wingdings" w:hAnsi="Wingdings" w:hint="default"/>
        <w:color w:val="FF0000" w:themeColor="accent1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F0000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FB8593B"/>
    <w:multiLevelType w:val="multilevel"/>
    <w:tmpl w:val="830273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1776" w:hanging="360"/>
      </w:pPr>
      <w:rPr>
        <w:rFonts w:ascii="Wingdings" w:hAnsi="Wingdings" w:cs="Times New Roman" w:hint="default"/>
        <w:color w:val="FF0000" w:themeColor="accent1"/>
      </w:rPr>
    </w:lvl>
    <w:lvl w:ilvl="3">
      <w:start w:val="1"/>
      <w:numFmt w:val="bullet"/>
      <w:lvlText w:val=""/>
      <w:lvlJc w:val="left"/>
      <w:pPr>
        <w:ind w:left="2484" w:hanging="360"/>
      </w:pPr>
      <w:rPr>
        <w:rFonts w:ascii="Symbol" w:hAnsi="Symbol" w:cs="Times New Roman" w:hint="default"/>
        <w:color w:val="FF0000" w:themeColor="accent1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0E3078"/>
    <w:multiLevelType w:val="hybridMultilevel"/>
    <w:tmpl w:val="E19485A2"/>
    <w:lvl w:ilvl="0" w:tplc="A36286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5528E"/>
    <w:multiLevelType w:val="hybridMultilevel"/>
    <w:tmpl w:val="D408E0F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4231B"/>
    <w:multiLevelType w:val="multilevel"/>
    <w:tmpl w:val="0413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FF0000" w:themeColor="accent1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F0000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CC04042"/>
    <w:multiLevelType w:val="hybridMultilevel"/>
    <w:tmpl w:val="83027362"/>
    <w:lvl w:ilvl="0" w:tplc="6096F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 w:themeColor="accent1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770971"/>
    <w:multiLevelType w:val="multilevel"/>
    <w:tmpl w:val="0A163114"/>
    <w:numStyleLink w:val="VSV"/>
  </w:abstractNum>
  <w:abstractNum w:abstractNumId="25" w15:restartNumberingAfterBreak="0">
    <w:nsid w:val="42CA7DF4"/>
    <w:multiLevelType w:val="multilevel"/>
    <w:tmpl w:val="0A163114"/>
    <w:numStyleLink w:val="VSV"/>
  </w:abstractNum>
  <w:abstractNum w:abstractNumId="26" w15:restartNumberingAfterBreak="0">
    <w:nsid w:val="47BD6000"/>
    <w:multiLevelType w:val="multilevel"/>
    <w:tmpl w:val="8A7ACDD2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340" w:hanging="170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737" w:hanging="170"/>
      </w:pPr>
      <w:rPr>
        <w:rFonts w:ascii="Wingdings" w:hAnsi="Wingdings" w:hint="default"/>
        <w:color w:val="FF0000" w:themeColor="accent1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F0000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A14260B"/>
    <w:multiLevelType w:val="multilevel"/>
    <w:tmpl w:val="0A163114"/>
    <w:numStyleLink w:val="VSV"/>
  </w:abstractNum>
  <w:abstractNum w:abstractNumId="28" w15:restartNumberingAfterBreak="0">
    <w:nsid w:val="57C5656D"/>
    <w:multiLevelType w:val="hybridMultilevel"/>
    <w:tmpl w:val="FDA694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36475"/>
    <w:multiLevelType w:val="hybridMultilevel"/>
    <w:tmpl w:val="31C81A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7193D"/>
    <w:multiLevelType w:val="multilevel"/>
    <w:tmpl w:val="950446B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2136" w:hanging="360"/>
      </w:pPr>
      <w:rPr>
        <w:rFonts w:ascii="Wingdings" w:hAnsi="Wingdings" w:cs="Times New Roman" w:hint="default"/>
        <w:color w:val="FF0000" w:themeColor="accent1"/>
      </w:rPr>
    </w:lvl>
    <w:lvl w:ilvl="3">
      <w:start w:val="1"/>
      <w:numFmt w:val="bullet"/>
      <w:lvlText w:val=""/>
      <w:lvlJc w:val="left"/>
      <w:pPr>
        <w:ind w:left="2844" w:hanging="360"/>
      </w:pPr>
      <w:rPr>
        <w:rFonts w:ascii="Symbol" w:hAnsi="Symbol" w:cs="Times New Roman" w:hint="default"/>
        <w:color w:val="FF0000" w:themeColor="accent1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1C87FD9"/>
    <w:multiLevelType w:val="multilevel"/>
    <w:tmpl w:val="830273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1776" w:hanging="360"/>
      </w:pPr>
      <w:rPr>
        <w:rFonts w:ascii="Wingdings" w:hAnsi="Wingdings" w:cs="Times New Roman" w:hint="default"/>
        <w:color w:val="FF0000" w:themeColor="accent1"/>
      </w:rPr>
    </w:lvl>
    <w:lvl w:ilvl="3">
      <w:start w:val="1"/>
      <w:numFmt w:val="bullet"/>
      <w:lvlText w:val=""/>
      <w:lvlJc w:val="left"/>
      <w:pPr>
        <w:ind w:left="2484" w:hanging="360"/>
      </w:pPr>
      <w:rPr>
        <w:rFonts w:ascii="Symbol" w:hAnsi="Symbol" w:cs="Times New Roman" w:hint="default"/>
        <w:color w:val="FF0000" w:themeColor="accent1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F33E4B"/>
    <w:multiLevelType w:val="multilevel"/>
    <w:tmpl w:val="0A163114"/>
    <w:numStyleLink w:val="VSV"/>
  </w:abstractNum>
  <w:abstractNum w:abstractNumId="33" w15:restartNumberingAfterBreak="0">
    <w:nsid w:val="657622B3"/>
    <w:multiLevelType w:val="hybridMultilevel"/>
    <w:tmpl w:val="DD360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56B00"/>
    <w:multiLevelType w:val="multilevel"/>
    <w:tmpl w:val="21BA3DBC"/>
    <w:styleLink w:val="Huidigelij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BA3604A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CD66136"/>
    <w:multiLevelType w:val="multilevel"/>
    <w:tmpl w:val="046CE33A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 w:themeColor="accent1"/>
      </w:rPr>
    </w:lvl>
    <w:lvl w:ilvl="1">
      <w:start w:val="1"/>
      <w:numFmt w:val="bullet"/>
      <w:lvlText w:val="o"/>
      <w:lvlJc w:val="left"/>
      <w:pPr>
        <w:ind w:left="567" w:hanging="397"/>
      </w:pPr>
      <w:rPr>
        <w:rFonts w:ascii="Courier New" w:hAnsi="Courier New" w:hint="default"/>
        <w:color w:val="FF0000" w:themeColor="accent1"/>
      </w:rPr>
    </w:lvl>
    <w:lvl w:ilvl="2">
      <w:start w:val="1"/>
      <w:numFmt w:val="bullet"/>
      <w:lvlText w:val=""/>
      <w:lvlJc w:val="left"/>
      <w:pPr>
        <w:ind w:left="964" w:hanging="397"/>
      </w:pPr>
      <w:rPr>
        <w:rFonts w:ascii="Wingdings" w:hAnsi="Wingdings" w:hint="default"/>
        <w:color w:val="FF0000" w:themeColor="accent1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F0000" w:themeColor="accen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D075040"/>
    <w:multiLevelType w:val="multilevel"/>
    <w:tmpl w:val="0413001D"/>
    <w:styleLink w:val="Huidigelij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55551370">
    <w:abstractNumId w:val="33"/>
  </w:num>
  <w:num w:numId="2" w16cid:durableId="1538929998">
    <w:abstractNumId w:val="23"/>
  </w:num>
  <w:num w:numId="3" w16cid:durableId="282463151">
    <w:abstractNumId w:val="29"/>
  </w:num>
  <w:num w:numId="4" w16cid:durableId="1090007108">
    <w:abstractNumId w:val="28"/>
  </w:num>
  <w:num w:numId="5" w16cid:durableId="252516223">
    <w:abstractNumId w:val="17"/>
  </w:num>
  <w:num w:numId="6" w16cid:durableId="1453014220">
    <w:abstractNumId w:val="6"/>
  </w:num>
  <w:num w:numId="7" w16cid:durableId="339553802">
    <w:abstractNumId w:val="0"/>
  </w:num>
  <w:num w:numId="8" w16cid:durableId="1026128837">
    <w:abstractNumId w:val="1"/>
  </w:num>
  <w:num w:numId="9" w16cid:durableId="399133955">
    <w:abstractNumId w:val="31"/>
  </w:num>
  <w:num w:numId="10" w16cid:durableId="676270844">
    <w:abstractNumId w:val="4"/>
  </w:num>
  <w:num w:numId="11" w16cid:durableId="1811900097">
    <w:abstractNumId w:val="13"/>
  </w:num>
  <w:num w:numId="12" w16cid:durableId="1129322356">
    <w:abstractNumId w:val="2"/>
  </w:num>
  <w:num w:numId="13" w16cid:durableId="2106539481">
    <w:abstractNumId w:val="19"/>
  </w:num>
  <w:num w:numId="14" w16cid:durableId="2097241909">
    <w:abstractNumId w:val="30"/>
  </w:num>
  <w:num w:numId="15" w16cid:durableId="664169149">
    <w:abstractNumId w:val="10"/>
  </w:num>
  <w:num w:numId="16" w16cid:durableId="1307197724">
    <w:abstractNumId w:val="35"/>
  </w:num>
  <w:num w:numId="17" w16cid:durableId="2066171886">
    <w:abstractNumId w:val="22"/>
  </w:num>
  <w:num w:numId="18" w16cid:durableId="1311908976">
    <w:abstractNumId w:val="7"/>
  </w:num>
  <w:num w:numId="19" w16cid:durableId="472060969">
    <w:abstractNumId w:val="15"/>
  </w:num>
  <w:num w:numId="20" w16cid:durableId="180973268">
    <w:abstractNumId w:val="8"/>
  </w:num>
  <w:num w:numId="21" w16cid:durableId="454255520">
    <w:abstractNumId w:val="34"/>
  </w:num>
  <w:num w:numId="22" w16cid:durableId="973678357">
    <w:abstractNumId w:val="37"/>
  </w:num>
  <w:num w:numId="23" w16cid:durableId="641732278">
    <w:abstractNumId w:val="12"/>
  </w:num>
  <w:num w:numId="24" w16cid:durableId="1616600852">
    <w:abstractNumId w:val="24"/>
  </w:num>
  <w:num w:numId="25" w16cid:durableId="1330138364">
    <w:abstractNumId w:val="11"/>
  </w:num>
  <w:num w:numId="26" w16cid:durableId="542402608">
    <w:abstractNumId w:val="27"/>
  </w:num>
  <w:num w:numId="27" w16cid:durableId="1815756016">
    <w:abstractNumId w:val="36"/>
  </w:num>
  <w:num w:numId="28" w16cid:durableId="1468619923">
    <w:abstractNumId w:val="26"/>
  </w:num>
  <w:num w:numId="29" w16cid:durableId="789281114">
    <w:abstractNumId w:val="25"/>
  </w:num>
  <w:num w:numId="30" w16cid:durableId="1209341856">
    <w:abstractNumId w:val="9"/>
  </w:num>
  <w:num w:numId="31" w16cid:durableId="77294032">
    <w:abstractNumId w:val="5"/>
  </w:num>
  <w:num w:numId="32" w16cid:durableId="1536042100">
    <w:abstractNumId w:val="18"/>
  </w:num>
  <w:num w:numId="33" w16cid:durableId="82268763">
    <w:abstractNumId w:val="14"/>
  </w:num>
  <w:num w:numId="34" w16cid:durableId="701171185">
    <w:abstractNumId w:val="3"/>
  </w:num>
  <w:num w:numId="35" w16cid:durableId="448820837">
    <w:abstractNumId w:val="32"/>
  </w:num>
  <w:num w:numId="36" w16cid:durableId="1055658758">
    <w:abstractNumId w:val="16"/>
  </w:num>
  <w:num w:numId="37" w16cid:durableId="553659005">
    <w:abstractNumId w:val="21"/>
  </w:num>
  <w:num w:numId="38" w16cid:durableId="8148819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C7"/>
    <w:rsid w:val="000265FA"/>
    <w:rsid w:val="000433A5"/>
    <w:rsid w:val="00046C6F"/>
    <w:rsid w:val="00055858"/>
    <w:rsid w:val="0007079B"/>
    <w:rsid w:val="000811DF"/>
    <w:rsid w:val="00094262"/>
    <w:rsid w:val="000E5578"/>
    <w:rsid w:val="00122E59"/>
    <w:rsid w:val="00127FFE"/>
    <w:rsid w:val="00161C34"/>
    <w:rsid w:val="0017404E"/>
    <w:rsid w:val="00174753"/>
    <w:rsid w:val="0018632E"/>
    <w:rsid w:val="00187647"/>
    <w:rsid w:val="00193619"/>
    <w:rsid w:val="001A444C"/>
    <w:rsid w:val="001B0E98"/>
    <w:rsid w:val="001D2C4A"/>
    <w:rsid w:val="001E33D7"/>
    <w:rsid w:val="00211BB3"/>
    <w:rsid w:val="0022359D"/>
    <w:rsid w:val="00223A92"/>
    <w:rsid w:val="00243261"/>
    <w:rsid w:val="0028559A"/>
    <w:rsid w:val="002A1478"/>
    <w:rsid w:val="002A1D1B"/>
    <w:rsid w:val="002B3FCD"/>
    <w:rsid w:val="002F6D85"/>
    <w:rsid w:val="00304239"/>
    <w:rsid w:val="00324D16"/>
    <w:rsid w:val="00370A45"/>
    <w:rsid w:val="00373CAE"/>
    <w:rsid w:val="003927D1"/>
    <w:rsid w:val="003B5F09"/>
    <w:rsid w:val="003D7038"/>
    <w:rsid w:val="003E451B"/>
    <w:rsid w:val="003F2972"/>
    <w:rsid w:val="0041794A"/>
    <w:rsid w:val="00430A3A"/>
    <w:rsid w:val="00441168"/>
    <w:rsid w:val="004664EC"/>
    <w:rsid w:val="00493404"/>
    <w:rsid w:val="00496761"/>
    <w:rsid w:val="004C7CAE"/>
    <w:rsid w:val="004D41D0"/>
    <w:rsid w:val="004E1CA1"/>
    <w:rsid w:val="00504A05"/>
    <w:rsid w:val="00520A41"/>
    <w:rsid w:val="0053269E"/>
    <w:rsid w:val="00550F84"/>
    <w:rsid w:val="005B0352"/>
    <w:rsid w:val="005E0FF2"/>
    <w:rsid w:val="005E5C04"/>
    <w:rsid w:val="00620825"/>
    <w:rsid w:val="0063275B"/>
    <w:rsid w:val="006334B2"/>
    <w:rsid w:val="006417D2"/>
    <w:rsid w:val="006426C2"/>
    <w:rsid w:val="00645CED"/>
    <w:rsid w:val="00665BEF"/>
    <w:rsid w:val="00676F89"/>
    <w:rsid w:val="006845E9"/>
    <w:rsid w:val="00687732"/>
    <w:rsid w:val="00696847"/>
    <w:rsid w:val="006A2961"/>
    <w:rsid w:val="006B41C7"/>
    <w:rsid w:val="006C465C"/>
    <w:rsid w:val="006F00C7"/>
    <w:rsid w:val="007161FD"/>
    <w:rsid w:val="00722DC1"/>
    <w:rsid w:val="00792B67"/>
    <w:rsid w:val="007A49D1"/>
    <w:rsid w:val="007D7FEE"/>
    <w:rsid w:val="007F67A7"/>
    <w:rsid w:val="00867351"/>
    <w:rsid w:val="00872298"/>
    <w:rsid w:val="00876DC3"/>
    <w:rsid w:val="00892C4C"/>
    <w:rsid w:val="008D12CE"/>
    <w:rsid w:val="008F2145"/>
    <w:rsid w:val="008F6C53"/>
    <w:rsid w:val="008F6E97"/>
    <w:rsid w:val="00935D48"/>
    <w:rsid w:val="009418BD"/>
    <w:rsid w:val="009458C7"/>
    <w:rsid w:val="00976708"/>
    <w:rsid w:val="009B2BF2"/>
    <w:rsid w:val="00A84027"/>
    <w:rsid w:val="00A84E1E"/>
    <w:rsid w:val="00A907C1"/>
    <w:rsid w:val="00AB3F5C"/>
    <w:rsid w:val="00AD6A1A"/>
    <w:rsid w:val="00B762DF"/>
    <w:rsid w:val="00B92A65"/>
    <w:rsid w:val="00BD1FD5"/>
    <w:rsid w:val="00BF1733"/>
    <w:rsid w:val="00C21D64"/>
    <w:rsid w:val="00C22F33"/>
    <w:rsid w:val="00C32AA6"/>
    <w:rsid w:val="00C637AD"/>
    <w:rsid w:val="00C75561"/>
    <w:rsid w:val="00C75D8A"/>
    <w:rsid w:val="00C81C67"/>
    <w:rsid w:val="00CA482D"/>
    <w:rsid w:val="00CA5169"/>
    <w:rsid w:val="00D10BF4"/>
    <w:rsid w:val="00D6542F"/>
    <w:rsid w:val="00D709A5"/>
    <w:rsid w:val="00D7247C"/>
    <w:rsid w:val="00D83984"/>
    <w:rsid w:val="00DA03DB"/>
    <w:rsid w:val="00DD2089"/>
    <w:rsid w:val="00DE14B1"/>
    <w:rsid w:val="00DF2CF1"/>
    <w:rsid w:val="00E026F0"/>
    <w:rsid w:val="00E274BB"/>
    <w:rsid w:val="00E351C7"/>
    <w:rsid w:val="00E617C9"/>
    <w:rsid w:val="00E80AD4"/>
    <w:rsid w:val="00E83196"/>
    <w:rsid w:val="00E842A3"/>
    <w:rsid w:val="00ED4FF1"/>
    <w:rsid w:val="00ED68B2"/>
    <w:rsid w:val="00EE3B93"/>
    <w:rsid w:val="00F877C9"/>
    <w:rsid w:val="00FA69AF"/>
    <w:rsid w:val="00FD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1E4EC"/>
  <w15:chartTrackingRefBased/>
  <w15:docId w15:val="{DE182F14-B9B6-41B9-81E4-F8002ABB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3984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046C6F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b/>
      <w:color w:val="FF0000" w:themeColor="accent1"/>
      <w:sz w:val="36"/>
      <w:szCs w:val="32"/>
    </w:rPr>
  </w:style>
  <w:style w:type="paragraph" w:styleId="Kop2">
    <w:name w:val="heading 2"/>
    <w:next w:val="Standaard"/>
    <w:link w:val="Kop2Char"/>
    <w:uiPriority w:val="9"/>
    <w:unhideWhenUsed/>
    <w:qFormat/>
    <w:rsid w:val="00373CAE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color w:val="FF6666" w:themeColor="accent1" w:themeTint="99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E0FF2"/>
    <w:pPr>
      <w:keepNext/>
      <w:keepLines/>
      <w:outlineLvl w:val="2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41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F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41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F0000" w:themeColor="accent1" w:themeShade="7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46C6F"/>
    <w:rPr>
      <w:rFonts w:asciiTheme="majorHAnsi" w:eastAsiaTheme="majorEastAsia" w:hAnsiTheme="majorHAnsi" w:cstheme="majorBidi"/>
      <w:b/>
      <w:color w:val="FF0000" w:themeColor="accent1"/>
      <w:sz w:val="36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6334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334B2"/>
  </w:style>
  <w:style w:type="paragraph" w:styleId="Voettekst">
    <w:name w:val="footer"/>
    <w:basedOn w:val="Standaard"/>
    <w:link w:val="VoettekstChar"/>
    <w:uiPriority w:val="99"/>
    <w:unhideWhenUsed/>
    <w:rsid w:val="00DF2CF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F2CF1"/>
    <w:rPr>
      <w:sz w:val="22"/>
    </w:rPr>
  </w:style>
  <w:style w:type="character" w:customStyle="1" w:styleId="Kop2Char">
    <w:name w:val="Kop 2 Char"/>
    <w:basedOn w:val="Standaardalinea-lettertype"/>
    <w:link w:val="Kop2"/>
    <w:uiPriority w:val="9"/>
    <w:rsid w:val="00373CAE"/>
    <w:rPr>
      <w:rFonts w:asciiTheme="majorHAnsi" w:eastAsiaTheme="majorEastAsia" w:hAnsiTheme="majorHAnsi" w:cstheme="majorBidi"/>
      <w:b/>
      <w:color w:val="FF6666" w:themeColor="accent1" w:themeTint="99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E0FF2"/>
    <w:rPr>
      <w:rFonts w:asciiTheme="majorHAnsi" w:eastAsiaTheme="majorEastAsia" w:hAnsiTheme="majorHAnsi" w:cstheme="majorBidi"/>
      <w:b/>
      <w:color w:val="000000" w:themeColor="text1"/>
      <w:sz w:val="22"/>
    </w:rPr>
  </w:style>
  <w:style w:type="paragraph" w:styleId="Lijstalinea">
    <w:name w:val="List Paragraph"/>
    <w:basedOn w:val="Standaard"/>
    <w:uiPriority w:val="34"/>
    <w:qFormat/>
    <w:rsid w:val="0041794A"/>
    <w:pPr>
      <w:numPr>
        <w:numId w:val="35"/>
      </w:numPr>
      <w:contextualSpacing/>
    </w:pPr>
  </w:style>
  <w:style w:type="table" w:styleId="Tabelraster">
    <w:name w:val="Table Grid"/>
    <w:basedOn w:val="Standaardtabel"/>
    <w:uiPriority w:val="39"/>
    <w:rsid w:val="00417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1794A"/>
    <w:tblPr>
      <w:tblStyleRowBandSize w:val="1"/>
      <w:tblStyleColBandSize w:val="1"/>
      <w:tblBorders>
        <w:top w:val="single" w:sz="4" w:space="0" w:color="FF9999" w:themeColor="accent1" w:themeTint="66"/>
        <w:left w:val="single" w:sz="4" w:space="0" w:color="FF9999" w:themeColor="accent1" w:themeTint="66"/>
        <w:bottom w:val="single" w:sz="4" w:space="0" w:color="FF9999" w:themeColor="accent1" w:themeTint="66"/>
        <w:right w:val="single" w:sz="4" w:space="0" w:color="FF9999" w:themeColor="accent1" w:themeTint="66"/>
        <w:insideH w:val="single" w:sz="4" w:space="0" w:color="FF9999" w:themeColor="accent1" w:themeTint="66"/>
        <w:insideV w:val="single" w:sz="4" w:space="0" w:color="FF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41794A"/>
    <w:tblPr>
      <w:tblStyleRowBandSize w:val="1"/>
      <w:tblStyleColBandSize w:val="1"/>
      <w:tblBorders>
        <w:top w:val="single" w:sz="2" w:space="0" w:color="FF6666" w:themeColor="accent1" w:themeTint="99"/>
        <w:bottom w:val="single" w:sz="2" w:space="0" w:color="FF6666" w:themeColor="accent1" w:themeTint="99"/>
        <w:insideH w:val="single" w:sz="2" w:space="0" w:color="FF6666" w:themeColor="accent1" w:themeTint="99"/>
        <w:insideV w:val="single" w:sz="2" w:space="0" w:color="FF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1" w:themeFillTint="33"/>
      </w:tcPr>
    </w:tblStylePr>
    <w:tblStylePr w:type="band1Horz">
      <w:tblPr/>
      <w:tcPr>
        <w:shd w:val="clear" w:color="auto" w:fill="FFCCCC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41794A"/>
    <w:tblPr>
      <w:tblStyleRowBandSize w:val="1"/>
      <w:tblStyleColBandSize w:val="1"/>
      <w:tblBorders>
        <w:top w:val="single" w:sz="4" w:space="0" w:color="FF6666" w:themeColor="accent1" w:themeTint="99"/>
        <w:left w:val="single" w:sz="4" w:space="0" w:color="FF6666" w:themeColor="accent1" w:themeTint="99"/>
        <w:bottom w:val="single" w:sz="4" w:space="0" w:color="FF6666" w:themeColor="accent1" w:themeTint="99"/>
        <w:right w:val="single" w:sz="4" w:space="0" w:color="FF6666" w:themeColor="accent1" w:themeTint="99"/>
        <w:insideH w:val="single" w:sz="4" w:space="0" w:color="FF6666" w:themeColor="accent1" w:themeTint="99"/>
        <w:insideV w:val="single" w:sz="4" w:space="0" w:color="FF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1"/>
          <w:left w:val="single" w:sz="4" w:space="0" w:color="FF0000" w:themeColor="accent1"/>
          <w:bottom w:val="single" w:sz="4" w:space="0" w:color="FF0000" w:themeColor="accent1"/>
          <w:right w:val="single" w:sz="4" w:space="0" w:color="FF0000" w:themeColor="accent1"/>
          <w:insideH w:val="nil"/>
          <w:insideV w:val="nil"/>
        </w:tcBorders>
        <w:shd w:val="clear" w:color="auto" w:fill="FF0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1" w:themeFillTint="33"/>
      </w:tcPr>
    </w:tblStylePr>
    <w:tblStylePr w:type="band1Horz">
      <w:tblPr/>
      <w:tcPr>
        <w:shd w:val="clear" w:color="auto" w:fill="FFCCCC" w:themeFill="accent1" w:themeFillTint="33"/>
      </w:tcPr>
    </w:tblStylePr>
  </w:style>
  <w:style w:type="table" w:styleId="Rastertabel5donker-Accent5">
    <w:name w:val="Grid Table 5 Dark Accent 5"/>
    <w:basedOn w:val="Standaardtabel"/>
    <w:uiPriority w:val="50"/>
    <w:rsid w:val="0041794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0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66A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66A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66A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66A7" w:themeFill="accent5"/>
      </w:tcPr>
    </w:tblStylePr>
    <w:tblStylePr w:type="band1Vert">
      <w:tblPr/>
      <w:tcPr>
        <w:shd w:val="clear" w:color="auto" w:fill="D3C1DB" w:themeFill="accent5" w:themeFillTint="66"/>
      </w:tcPr>
    </w:tblStylePr>
    <w:tblStylePr w:type="band1Horz">
      <w:tblPr/>
      <w:tcPr>
        <w:shd w:val="clear" w:color="auto" w:fill="D3C1DB" w:themeFill="accent5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41794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1"/>
      </w:tcPr>
    </w:tblStylePr>
    <w:tblStylePr w:type="band1Vert">
      <w:tblPr/>
      <w:tcPr>
        <w:shd w:val="clear" w:color="auto" w:fill="FF9999" w:themeFill="accent1" w:themeFillTint="66"/>
      </w:tcPr>
    </w:tblStylePr>
    <w:tblStylePr w:type="band1Horz">
      <w:tblPr/>
      <w:tcPr>
        <w:shd w:val="clear" w:color="auto" w:fill="FF9999" w:themeFill="accent1" w:themeFillTint="66"/>
      </w:tcPr>
    </w:tblStylePr>
  </w:style>
  <w:style w:type="character" w:styleId="Hyperlink">
    <w:name w:val="Hyperlink"/>
    <w:basedOn w:val="Standaardalinea-lettertype"/>
    <w:uiPriority w:val="99"/>
    <w:unhideWhenUsed/>
    <w:rsid w:val="0053269E"/>
    <w:rPr>
      <w:color w:val="33368B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269E"/>
    <w:rPr>
      <w:color w:val="605E5C"/>
      <w:shd w:val="clear" w:color="auto" w:fill="E1DFDD"/>
    </w:rPr>
  </w:style>
  <w:style w:type="paragraph" w:styleId="Kopvaninhoudsopgave">
    <w:name w:val="TOC Heading"/>
    <w:next w:val="Standaard"/>
    <w:uiPriority w:val="39"/>
    <w:unhideWhenUsed/>
    <w:qFormat/>
    <w:rsid w:val="0018632E"/>
    <w:pPr>
      <w:spacing w:after="120" w:line="276" w:lineRule="auto"/>
    </w:pPr>
    <w:rPr>
      <w:rFonts w:asciiTheme="majorHAnsi" w:eastAsiaTheme="majorEastAsia" w:hAnsiTheme="majorHAnsi" w:cstheme="majorBidi"/>
      <w:b/>
      <w:bCs/>
      <w:color w:val="FF0000" w:themeColor="accent1"/>
      <w:sz w:val="36"/>
      <w:szCs w:val="28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211BB3"/>
    <w:pPr>
      <w:ind w:left="440"/>
    </w:pPr>
    <w:rPr>
      <w:rFonts w:cstheme="minorHAnsi"/>
      <w:sz w:val="28"/>
      <w:szCs w:val="20"/>
      <w:shd w:val="clear" w:color="auto" w:fill="FFFFFF"/>
    </w:rPr>
  </w:style>
  <w:style w:type="character" w:styleId="Paginanummer">
    <w:name w:val="page number"/>
    <w:basedOn w:val="Standaardalinea-lettertype"/>
    <w:uiPriority w:val="99"/>
    <w:semiHidden/>
    <w:unhideWhenUsed/>
    <w:rsid w:val="00696847"/>
  </w:style>
  <w:style w:type="table" w:styleId="Lijsttabel6kleurrijk-Accent1">
    <w:name w:val="List Table 6 Colorful Accent 1"/>
    <w:basedOn w:val="Standaardtabel"/>
    <w:uiPriority w:val="51"/>
    <w:rsid w:val="00EE3B93"/>
    <w:rPr>
      <w:color w:val="BF0000" w:themeColor="accent1" w:themeShade="BF"/>
    </w:rPr>
    <w:tblPr>
      <w:tblStyleRowBandSize w:val="1"/>
      <w:tblStyleColBandSize w:val="1"/>
      <w:tblBorders>
        <w:top w:val="single" w:sz="4" w:space="0" w:color="FF0000" w:themeColor="accent1"/>
        <w:bottom w:val="single" w:sz="4" w:space="0" w:color="FF00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1" w:themeFillTint="33"/>
      </w:tcPr>
    </w:tblStylePr>
    <w:tblStylePr w:type="band1Horz">
      <w:tblPr/>
      <w:tcPr>
        <w:shd w:val="clear" w:color="auto" w:fill="FFCCCC" w:themeFill="accent1" w:themeFillTint="33"/>
      </w:tcPr>
    </w:tblStylePr>
  </w:style>
  <w:style w:type="table" w:customStyle="1" w:styleId="VSVTabel">
    <w:name w:val="VSV Tabel"/>
    <w:basedOn w:val="Rastertabel4-Accent1"/>
    <w:uiPriority w:val="99"/>
    <w:rsid w:val="00696847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dashSmallGap" w:sz="4" w:space="0" w:color="FF0000" w:themeColor="accent1"/>
        <w:insideV w:val="dashSmallGap" w:sz="4" w:space="0" w:color="FF0000" w:themeColor="accent1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1"/>
          <w:left w:val="single" w:sz="4" w:space="0" w:color="FF0000" w:themeColor="accent1"/>
          <w:bottom w:val="single" w:sz="4" w:space="0" w:color="FF0000" w:themeColor="accent1"/>
          <w:right w:val="single" w:sz="4" w:space="0" w:color="FF0000" w:themeColor="accent1"/>
          <w:insideH w:val="nil"/>
          <w:insideV w:val="nil"/>
        </w:tcBorders>
        <w:shd w:val="clear" w:color="auto" w:fill="FF0000" w:themeFill="accent1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1" w:themeFillTint="33"/>
      </w:tcPr>
    </w:tblStylePr>
    <w:tblStylePr w:type="band1Horz">
      <w:tblPr/>
      <w:tcPr>
        <w:shd w:val="clear" w:color="auto" w:fill="FFCCCC" w:themeFill="accent1" w:themeFillTint="33"/>
      </w:tc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211BB3"/>
    <w:rPr>
      <w:rFonts w:cstheme="minorHAnsi"/>
      <w:b/>
      <w:bCs/>
      <w:iCs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211BB3"/>
    <w:pPr>
      <w:ind w:left="220"/>
    </w:pPr>
    <w:rPr>
      <w:rFonts w:cstheme="minorHAnsi"/>
      <w:bCs/>
      <w:sz w:val="28"/>
      <w:szCs w:val="22"/>
    </w:rPr>
  </w:style>
  <w:style w:type="numbering" w:customStyle="1" w:styleId="VSV">
    <w:name w:val="VSV"/>
    <w:uiPriority w:val="99"/>
    <w:rsid w:val="004664EC"/>
    <w:pPr>
      <w:numPr>
        <w:numId w:val="34"/>
      </w:numPr>
    </w:pPr>
  </w:style>
  <w:style w:type="numbering" w:customStyle="1" w:styleId="Huidigelijst1">
    <w:name w:val="Huidige lijst1"/>
    <w:uiPriority w:val="99"/>
    <w:rsid w:val="006845E9"/>
    <w:pPr>
      <w:numPr>
        <w:numId w:val="21"/>
      </w:numPr>
    </w:pPr>
  </w:style>
  <w:style w:type="numbering" w:customStyle="1" w:styleId="Huidigelijst2">
    <w:name w:val="Huidige lijst2"/>
    <w:uiPriority w:val="99"/>
    <w:rsid w:val="006845E9"/>
    <w:pPr>
      <w:numPr>
        <w:numId w:val="22"/>
      </w:numPr>
    </w:pPr>
  </w:style>
  <w:style w:type="paragraph" w:styleId="Titel">
    <w:name w:val="Title"/>
    <w:next w:val="Standaard"/>
    <w:link w:val="TitelChar"/>
    <w:uiPriority w:val="10"/>
    <w:qFormat/>
    <w:rsid w:val="005E0FF2"/>
    <w:pPr>
      <w:spacing w:before="240" w:after="240"/>
      <w:contextualSpacing/>
    </w:pPr>
    <w:rPr>
      <w:rFonts w:asciiTheme="majorHAnsi" w:eastAsiaTheme="majorEastAsia" w:hAnsiTheme="majorHAnsi" w:cstheme="majorBidi"/>
      <w:b/>
      <w:color w:val="FF0000" w:themeColor="accent1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E0FF2"/>
    <w:rPr>
      <w:rFonts w:asciiTheme="majorHAnsi" w:eastAsiaTheme="majorEastAsia" w:hAnsiTheme="majorHAnsi" w:cstheme="majorBidi"/>
      <w:b/>
      <w:color w:val="FF0000" w:themeColor="accent1"/>
      <w:spacing w:val="-10"/>
      <w:kern w:val="28"/>
      <w:sz w:val="36"/>
      <w:szCs w:val="56"/>
    </w:rPr>
  </w:style>
  <w:style w:type="paragraph" w:customStyle="1" w:styleId="Titel2">
    <w:name w:val="Titel 2"/>
    <w:uiPriority w:val="10"/>
    <w:qFormat/>
    <w:rsid w:val="00373CAE"/>
    <w:pPr>
      <w:spacing w:before="120" w:after="120"/>
    </w:pPr>
    <w:rPr>
      <w:rFonts w:asciiTheme="majorHAnsi" w:eastAsiaTheme="majorEastAsia" w:hAnsiTheme="majorHAnsi" w:cstheme="majorBidi"/>
      <w:b/>
      <w:color w:val="FF6666" w:themeColor="accent1" w:themeTint="99"/>
      <w:spacing w:val="-10"/>
      <w:kern w:val="28"/>
      <w:sz w:val="28"/>
      <w:szCs w:val="56"/>
    </w:rPr>
  </w:style>
  <w:style w:type="paragraph" w:customStyle="1" w:styleId="Titel3">
    <w:name w:val="Titel 3"/>
    <w:basedOn w:val="Standaard"/>
    <w:uiPriority w:val="10"/>
    <w:qFormat/>
    <w:rsid w:val="005E0FF2"/>
    <w:pPr>
      <w:spacing w:line="360" w:lineRule="auto"/>
    </w:pPr>
    <w:rPr>
      <w:b/>
      <w:color w:val="000000" w:themeColor="text1"/>
      <w:shd w:val="clear" w:color="auto" w:fill="FFFFF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41C7"/>
    <w:rPr>
      <w:rFonts w:asciiTheme="majorHAnsi" w:eastAsiaTheme="majorEastAsia" w:hAnsiTheme="majorHAnsi" w:cstheme="majorBidi"/>
      <w:i/>
      <w:iCs/>
      <w:color w:val="BF0000" w:themeColor="accent1" w:themeShade="BF"/>
      <w:sz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41C7"/>
    <w:rPr>
      <w:rFonts w:asciiTheme="majorHAnsi" w:eastAsiaTheme="majorEastAsia" w:hAnsiTheme="majorHAnsi" w:cstheme="majorBidi"/>
      <w:color w:val="7F0000" w:themeColor="accent1" w:themeShade="7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niDeSmedt\Vlaamse%20Stichting%20Verkeerskunde\Veilig%20Verkeer%20-%20Documenten\General\Promotie%20externen\Tekst%20voor%20gemeenten%20promo%20themas\Promotekstjes_fatbike_partners_0826.dotx" TargetMode="External"/></Relationships>
</file>

<file path=word/theme/theme1.xml><?xml version="1.0" encoding="utf-8"?>
<a:theme xmlns:a="http://schemas.openxmlformats.org/drawingml/2006/main" name="Kantoorthema">
  <a:themeElements>
    <a:clrScheme name="VSV">
      <a:dk1>
        <a:srgbClr val="000000"/>
      </a:dk1>
      <a:lt1>
        <a:srgbClr val="FFFFFF"/>
      </a:lt1>
      <a:dk2>
        <a:srgbClr val="010000"/>
      </a:dk2>
      <a:lt2>
        <a:srgbClr val="E7E6E6"/>
      </a:lt2>
      <a:accent1>
        <a:srgbClr val="FF0000"/>
      </a:accent1>
      <a:accent2>
        <a:srgbClr val="20BA74"/>
      </a:accent2>
      <a:accent3>
        <a:srgbClr val="1165C5"/>
      </a:accent3>
      <a:accent4>
        <a:srgbClr val="DAD1E7"/>
      </a:accent4>
      <a:accent5>
        <a:srgbClr val="9366A7"/>
      </a:accent5>
      <a:accent6>
        <a:srgbClr val="A7D5F1"/>
      </a:accent6>
      <a:hlink>
        <a:srgbClr val="33368B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3b1ab8-dd23-4fa6-bdc3-356eb7c55d1c">
      <Terms xmlns="http://schemas.microsoft.com/office/infopath/2007/PartnerControls"/>
    </lcf76f155ced4ddcb4097134ff3c332f>
    <TaxCatchAll xmlns="44143a4e-9fe9-4680-a59b-8ab9d3686f4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3709FCCDEF645BCF7F8996D8F6762" ma:contentTypeVersion="15" ma:contentTypeDescription="Een nieuw document maken." ma:contentTypeScope="" ma:versionID="0e950009e5964cedaf0500ef8d167cfa">
  <xsd:schema xmlns:xsd="http://www.w3.org/2001/XMLSchema" xmlns:xs="http://www.w3.org/2001/XMLSchema" xmlns:p="http://schemas.microsoft.com/office/2006/metadata/properties" xmlns:ns2="423b1ab8-dd23-4fa6-bdc3-356eb7c55d1c" xmlns:ns3="44143a4e-9fe9-4680-a59b-8ab9d3686f45" xmlns:ns4="c4d1c1e1-3bf3-4871-bb31-133d0a8a997a" targetNamespace="http://schemas.microsoft.com/office/2006/metadata/properties" ma:root="true" ma:fieldsID="8886413b4acf6b4e0a49fb0f88696adc" ns2:_="" ns3:_="" ns4:_="">
    <xsd:import namespace="423b1ab8-dd23-4fa6-bdc3-356eb7c55d1c"/>
    <xsd:import namespace="44143a4e-9fe9-4680-a59b-8ab9d3686f45"/>
    <xsd:import namespace="c4d1c1e1-3bf3-4871-bb31-133d0a8a99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b1ab8-dd23-4fa6-bdc3-356eb7c55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5dbefeb-a213-4d69-9c01-03f483e432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43a4e-9fe9-4680-a59b-8ab9d3686f4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77451a7-c84f-4f21-ad1b-460ac9e1ec95}" ma:internalName="TaxCatchAll" ma:showField="CatchAllData" ma:web="c4d1c1e1-3bf3-4871-bb31-133d0a8a9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c1e1-3bf3-4871-bb31-133d0a8a997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A6A183-CBD4-4475-B7F3-A091FF3090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5C6A4-41A1-504D-832C-31C4AECB09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4A529F-46CC-40E2-BBAD-1D96D3B2DC34}">
  <ds:schemaRefs>
    <ds:schemaRef ds:uri="http://schemas.microsoft.com/office/2006/metadata/properties"/>
    <ds:schemaRef ds:uri="http://schemas.microsoft.com/office/infopath/2007/PartnerControls"/>
    <ds:schemaRef ds:uri="423b1ab8-dd23-4fa6-bdc3-356eb7c55d1c"/>
    <ds:schemaRef ds:uri="44143a4e-9fe9-4680-a59b-8ab9d3686f45"/>
  </ds:schemaRefs>
</ds:datastoreItem>
</file>

<file path=customXml/itemProps4.xml><?xml version="1.0" encoding="utf-8"?>
<ds:datastoreItem xmlns:ds="http://schemas.openxmlformats.org/officeDocument/2006/customXml" ds:itemID="{8A8398EF-E5D8-4BA9-B6F2-2ADE508EE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3b1ab8-dd23-4fa6-bdc3-356eb7c55d1c"/>
    <ds:schemaRef ds:uri="44143a4e-9fe9-4680-a59b-8ab9d3686f45"/>
    <ds:schemaRef ds:uri="c4d1c1e1-3bf3-4871-bb31-133d0a8a9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Promotekstjes_fatbike_partners_0826</Template>
  <TotalTime>0</TotalTime>
  <Pages>3</Pages>
  <Words>643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Tini De Smedt</dc:creator>
  <cp:keywords/>
  <dc:description/>
  <cp:lastModifiedBy>Inne Schilders</cp:lastModifiedBy>
  <cp:revision>21</cp:revision>
  <dcterms:created xsi:type="dcterms:W3CDTF">2026-08-17T12:24:00Z</dcterms:created>
  <dcterms:modified xsi:type="dcterms:W3CDTF">2026-08-17T12:58:00Z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0x0101008023709FCCDEF645BCF7F8996D8F6762</vt:lpwstr>
  </property>
  <property fmtid="{D5CDD505-2E9C-101B-9397-08002B2CF9AE}" pid="3" name="MediaServiceImageTags">
    <vt:lpwstr/>
  </property>
</Properties>
</file>